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página de portada frontal y posterior del folleto"/>
      </w:tblPr>
      <w:tblGrid>
        <w:gridCol w:w="6924"/>
        <w:gridCol w:w="860"/>
        <w:gridCol w:w="860"/>
        <w:gridCol w:w="6754"/>
      </w:tblGrid>
      <w:tr w:rsidR="002709A2" w:rsidRPr="000A79A6" w14:paraId="1E1F576C" w14:textId="77777777" w:rsidTr="00E77628">
        <w:trPr>
          <w:trHeight w:hRule="exact" w:val="9354"/>
          <w:jc w:val="center"/>
        </w:trPr>
        <w:tc>
          <w:tcPr>
            <w:tcW w:w="6346" w:type="dxa"/>
          </w:tcPr>
          <w:sdt>
            <w:sdtPr>
              <w:id w:val="1859768113"/>
              <w:placeholder>
                <w:docPart w:val="47716B2A950242A8BB708DE98FCCC8D8"/>
              </w:placeholder>
              <w:temporary/>
              <w:showingPlcHdr/>
              <w15:appearance w15:val="hidden"/>
            </w:sdtPr>
            <w:sdtEndPr/>
            <w:sdtContent>
              <w:p w14:paraId="4953B9A8" w14:textId="77777777" w:rsidR="00513B19" w:rsidRPr="000A79A6" w:rsidRDefault="00513B19" w:rsidP="0073157D">
                <w:pPr>
                  <w:pStyle w:val="Ttulo1"/>
                  <w:rPr>
                    <w:rFonts w:eastAsiaTheme="minorEastAsia"/>
                    <w:b w:val="0"/>
                    <w:color w:val="000000" w:themeColor="text1"/>
                    <w:sz w:val="20"/>
                    <w:szCs w:val="20"/>
                  </w:rPr>
                </w:pPr>
                <w:r w:rsidRPr="00602065">
                  <w:rPr>
                    <w:rFonts w:ascii="Lucida Calligraphy" w:hAnsi="Lucida Calligraphy"/>
                    <w:lang w:bidi="es-ES"/>
                  </w:rPr>
                  <w:t>Quiénes somos</w:t>
                </w:r>
              </w:p>
            </w:sdtContent>
          </w:sdt>
          <w:p w14:paraId="16912A50" w14:textId="4FD734E8" w:rsidR="00361A80" w:rsidRPr="00602065" w:rsidRDefault="00E555E4" w:rsidP="004F4A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s-CL" w:eastAsia="es-CL"/>
              </w:rPr>
            </w:pPr>
            <w:r w:rsidRPr="006020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Entregamos educación personalizada de calidad basada en valores, disciplina y conocimientos para formar jóvenes que puedan desarrollarse e integrarse exitosamente a la sociedad del mañana. </w:t>
            </w:r>
            <w:r w:rsidRPr="006020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4F4A81" w:rsidRPr="006020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02065">
              <w:rPr>
                <w:rFonts w:ascii="Times New Roman" w:hAnsi="Times New Roman" w:cs="Times New Roman"/>
                <w:sz w:val="24"/>
                <w:szCs w:val="24"/>
              </w:rPr>
              <w:t xml:space="preserve">Misión:  </w:t>
            </w:r>
            <w:r w:rsidRPr="006020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Acoger a todos los niños y niñas en igualdad de condiciones, brindándoles una educación integral de calidad, potenciando el desarrollo de sus capacidades, habilidades y competencias, para formar estudiantes con las herramientas necesarias para la continuidad de estudios. </w:t>
            </w:r>
            <w:r w:rsidRPr="006020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4F4A81" w:rsidRPr="006020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6020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Visión: </w:t>
            </w:r>
            <w:r w:rsidRPr="006020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s-CL" w:eastAsia="es-CL"/>
              </w:rPr>
              <w:t>La visión de la Escuela Básica Santa Sofía es formar estudiantes integrales con un espíritu crítico, participativo, informado y resiliente, siendo un agente de cambio activo y constructivo para la sociedad.</w:t>
            </w:r>
          </w:p>
          <w:p w14:paraId="5A11056B" w14:textId="35066C70" w:rsidR="00513B19" w:rsidRPr="00602065" w:rsidRDefault="008204A7" w:rsidP="00DD0562">
            <w:pPr>
              <w:pStyle w:val="Ttulo2"/>
              <w:rPr>
                <w:rFonts w:ascii="Lucida Calligraphy" w:hAnsi="Lucida Calligraphy"/>
              </w:rPr>
            </w:pPr>
            <w:sdt>
              <w:sdtPr>
                <w:rPr>
                  <w:rFonts w:ascii="Lucida Calligraphy" w:hAnsi="Lucida Calligraphy"/>
                </w:rPr>
                <w:id w:val="1892231763"/>
                <w:placeholder>
                  <w:docPart w:val="761A0B0BFDC047F19E414B1C6C24575B"/>
                </w:placeholder>
                <w:temporary/>
                <w:showingPlcHdr/>
                <w15:appearance w15:val="hidden"/>
              </w:sdtPr>
              <w:sdtEndPr/>
              <w:sdtContent>
                <w:r w:rsidR="00513B19" w:rsidRPr="00602065">
                  <w:rPr>
                    <w:rFonts w:ascii="Lucida Calligraphy" w:hAnsi="Lucida Calligraphy"/>
                    <w:lang w:bidi="es-ES"/>
                  </w:rPr>
                  <w:t>Contacto</w:t>
                </w:r>
              </w:sdtContent>
            </w:sdt>
          </w:p>
          <w:p w14:paraId="447919AC" w14:textId="7EC5BA00" w:rsidR="00224692" w:rsidRPr="00602065" w:rsidRDefault="00E555E4" w:rsidP="00731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065">
              <w:rPr>
                <w:rFonts w:ascii="Times New Roman" w:hAnsi="Times New Roman" w:cs="Times New Roman"/>
                <w:sz w:val="24"/>
                <w:szCs w:val="24"/>
              </w:rPr>
              <w:t>Dirección: coronel Alejandro Sepúlveda N°6970 | Peñalolén</w:t>
            </w:r>
          </w:p>
          <w:p w14:paraId="0653D85A" w14:textId="7021EDDE" w:rsidR="00224692" w:rsidRPr="00602065" w:rsidRDefault="008204A7" w:rsidP="00361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267841653"/>
                <w:placeholder>
                  <w:docPart w:val="18AA5864EE0246DFA69B7DE07168D61B"/>
                </w:placeholder>
                <w:temporary/>
                <w:showingPlcHdr/>
                <w15:appearance w15:val="hidden"/>
              </w:sdtPr>
              <w:sdtEndPr/>
              <w:sdtContent>
                <w:r w:rsidR="00361A80" w:rsidRPr="00602065">
                  <w:rPr>
                    <w:rFonts w:ascii="Times New Roman" w:hAnsi="Times New Roman" w:cs="Times New Roman"/>
                    <w:sz w:val="24"/>
                    <w:szCs w:val="24"/>
                    <w:lang w:bidi="es-ES"/>
                  </w:rPr>
                  <w:t>Correo electrónico:</w:t>
                </w:r>
              </w:sdtContent>
            </w:sdt>
            <w:r w:rsidR="004F4A81" w:rsidRPr="00602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A80" w:rsidRPr="00602065">
              <w:rPr>
                <w:rFonts w:ascii="Times New Roman" w:hAnsi="Times New Roman" w:cs="Times New Roman"/>
                <w:sz w:val="24"/>
                <w:szCs w:val="24"/>
                <w:lang w:bidi="es-ES"/>
              </w:rPr>
              <w:t xml:space="preserve"> </w:t>
            </w:r>
            <w:r w:rsidR="0042381A" w:rsidRPr="00602065">
              <w:rPr>
                <w:rFonts w:ascii="Times New Roman" w:hAnsi="Times New Roman" w:cs="Times New Roman"/>
                <w:sz w:val="24"/>
                <w:szCs w:val="24"/>
              </w:rPr>
              <w:t>enlaces.santasofia@gmail.com</w:t>
            </w:r>
          </w:p>
          <w:p w14:paraId="599FB342" w14:textId="00C9A43D" w:rsidR="00E62918" w:rsidRPr="00602065" w:rsidRDefault="008204A7" w:rsidP="00361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46255191"/>
                <w:placeholder>
                  <w:docPart w:val="FCE9A757375549F8851B9D7A207915CC"/>
                </w:placeholder>
                <w:temporary/>
                <w:showingPlcHdr/>
                <w15:appearance w15:val="hidden"/>
              </w:sdtPr>
              <w:sdtEndPr/>
              <w:sdtContent>
                <w:r w:rsidR="00361A80" w:rsidRPr="00602065">
                  <w:rPr>
                    <w:rFonts w:ascii="Times New Roman" w:hAnsi="Times New Roman" w:cs="Times New Roman"/>
                    <w:sz w:val="24"/>
                    <w:szCs w:val="24"/>
                    <w:lang w:bidi="es-ES"/>
                  </w:rPr>
                  <w:t>Web:</w:t>
                </w:r>
              </w:sdtContent>
            </w:sdt>
            <w:r w:rsidR="00B67FAE" w:rsidRPr="00602065">
              <w:rPr>
                <w:rFonts w:ascii="Times New Roman" w:hAnsi="Times New Roman" w:cs="Times New Roman"/>
                <w:sz w:val="24"/>
                <w:szCs w:val="24"/>
                <w:lang w:bidi="es-ES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Dirección web"/>
                <w:tag w:val=""/>
                <w:id w:val="1972250244"/>
                <w:placeholder>
                  <w:docPart w:val="076E9C3476144D20A5D6A104E1A9EC4E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42381A" w:rsidRPr="00602065">
                  <w:rPr>
                    <w:rFonts w:ascii="Times New Roman" w:hAnsi="Times New Roman" w:cs="Times New Roman"/>
                    <w:sz w:val="24"/>
                    <w:szCs w:val="24"/>
                  </w:rPr>
                  <w:t>https://colegiosantasofia.cl/</w:t>
                </w:r>
              </w:sdtContent>
            </w:sdt>
          </w:p>
          <w:p w14:paraId="5EACDE84" w14:textId="325B24EB" w:rsidR="002709A2" w:rsidRPr="000A79A6" w:rsidRDefault="0042381A" w:rsidP="00FE21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E80163" wp14:editId="281800D3">
                  <wp:extent cx="900753" cy="910901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85" cy="91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</w:tcPr>
          <w:p w14:paraId="28E14B3E" w14:textId="77777777" w:rsidR="002709A2" w:rsidRPr="000A79A6" w:rsidRDefault="002709A2">
            <w:pPr>
              <w:pStyle w:val="Sinespaciado"/>
            </w:pPr>
          </w:p>
        </w:tc>
        <w:tc>
          <w:tcPr>
            <w:tcW w:w="788" w:type="dxa"/>
          </w:tcPr>
          <w:p w14:paraId="66104278" w14:textId="77777777" w:rsidR="002709A2" w:rsidRPr="000A79A6" w:rsidRDefault="002709A2">
            <w:pPr>
              <w:pStyle w:val="Sinespaciado"/>
            </w:pPr>
          </w:p>
        </w:tc>
        <w:tc>
          <w:tcPr>
            <w:tcW w:w="619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de portada"/>
            </w:tblPr>
            <w:tblGrid>
              <w:gridCol w:w="6464"/>
              <w:gridCol w:w="290"/>
            </w:tblGrid>
            <w:tr w:rsidR="002709A2" w:rsidRPr="000A79A6" w14:paraId="3BE94B67" w14:textId="77777777" w:rsidTr="00B76087">
              <w:trPr>
                <w:gridAfter w:val="1"/>
                <w:wAfter w:w="215" w:type="pct"/>
                <w:trHeight w:val="4363"/>
              </w:trPr>
              <w:tc>
                <w:tcPr>
                  <w:tcW w:w="4785" w:type="pct"/>
                </w:tcPr>
                <w:p w14:paraId="18D2D13C" w14:textId="0EC30218" w:rsidR="006B7247" w:rsidRPr="00602065" w:rsidRDefault="00280CC5" w:rsidP="00D8122E">
                  <w:pPr>
                    <w:pStyle w:val="Organizacin"/>
                    <w:rPr>
                      <w:rFonts w:ascii="Lucida Calligraphy" w:hAnsi="Lucida Calligraphy"/>
                      <w:sz w:val="36"/>
                      <w:szCs w:val="36"/>
                    </w:rPr>
                  </w:pPr>
                  <w:r w:rsidRPr="00602065">
                    <w:rPr>
                      <w:rFonts w:ascii="Lucida Calligraphy" w:hAnsi="Lucida Calligraphy"/>
                      <w:sz w:val="36"/>
                      <w:szCs w:val="36"/>
                    </w:rPr>
                    <w:t>Convivencia escolar</w:t>
                  </w:r>
                </w:p>
                <w:p w14:paraId="6AB1A3E4" w14:textId="2B298DAB" w:rsidR="002709A2" w:rsidRPr="000A79A6" w:rsidRDefault="002709A2" w:rsidP="00D8122E">
                  <w:pPr>
                    <w:pStyle w:val="Subttulo"/>
                  </w:pPr>
                </w:p>
              </w:tc>
            </w:tr>
            <w:tr w:rsidR="002709A2" w:rsidRPr="000A79A6" w14:paraId="23935DAA" w14:textId="77777777" w:rsidTr="00224692">
              <w:trPr>
                <w:trHeight w:val="2939"/>
              </w:trPr>
              <w:tc>
                <w:tcPr>
                  <w:tcW w:w="5000" w:type="pct"/>
                  <w:gridSpan w:val="2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Marco de imagen"/>
                  </w:tblPr>
                  <w:tblGrid>
                    <w:gridCol w:w="35"/>
                  </w:tblGrid>
                  <w:tr w:rsidR="002709A2" w:rsidRPr="000A79A6" w14:paraId="6259822C" w14:textId="77777777">
                    <w:tc>
                      <w:tcPr>
                        <w:tcW w:w="21" w:type="dxa"/>
                      </w:tcPr>
                      <w:p w14:paraId="7FFE85A2" w14:textId="77777777" w:rsidR="002709A2" w:rsidRPr="000A79A6" w:rsidRDefault="002709A2">
                        <w:pPr>
                          <w:pStyle w:val="Foto"/>
                        </w:pPr>
                      </w:p>
                    </w:tc>
                  </w:tr>
                </w:tbl>
                <w:p w14:paraId="1EE3C899" w14:textId="77777777" w:rsidR="002709A2" w:rsidRPr="000A79A6" w:rsidRDefault="002709A2">
                  <w:pPr>
                    <w:pStyle w:val="Sinespaciado"/>
                    <w:jc w:val="center"/>
                  </w:pPr>
                </w:p>
              </w:tc>
            </w:tr>
            <w:tr w:rsidR="002709A2" w:rsidRPr="000A79A6" w14:paraId="443DBC95" w14:textId="77777777" w:rsidTr="00E77628">
              <w:trPr>
                <w:gridAfter w:val="1"/>
                <w:wAfter w:w="215" w:type="pct"/>
                <w:trHeight w:val="1984"/>
              </w:trPr>
              <w:tc>
                <w:tcPr>
                  <w:tcW w:w="4785" w:type="pct"/>
                  <w:vAlign w:val="center"/>
                </w:tcPr>
                <w:p w14:paraId="677D128E" w14:textId="7078EF5E" w:rsidR="002709A2" w:rsidRPr="00602065" w:rsidRDefault="0042381A" w:rsidP="00B10ECA">
                  <w:pPr>
                    <w:pStyle w:val="Ttulo"/>
                    <w:rPr>
                      <w:rFonts w:ascii="Lucida Calligraphy" w:hAnsi="Lucida Calligraphy"/>
                      <w:sz w:val="44"/>
                      <w:szCs w:val="72"/>
                    </w:rPr>
                  </w:pPr>
                  <w:r w:rsidRPr="00602065">
                    <w:rPr>
                      <w:rFonts w:ascii="Lucida Calligraphy" w:hAnsi="Lucida Calligraphy"/>
                      <w:sz w:val="44"/>
                      <w:szCs w:val="72"/>
                    </w:rPr>
                    <w:t>Realización desde casa</w:t>
                  </w:r>
                </w:p>
              </w:tc>
            </w:tr>
          </w:tbl>
          <w:p w14:paraId="0F7888A8" w14:textId="77777777" w:rsidR="002709A2" w:rsidRPr="000A79A6" w:rsidRDefault="002709A2">
            <w:pPr>
              <w:pStyle w:val="Sinespaciado"/>
            </w:pPr>
          </w:p>
        </w:tc>
      </w:tr>
    </w:tbl>
    <w:p w14:paraId="33697B2A" w14:textId="77777777" w:rsidR="0073157D" w:rsidRPr="000A79A6" w:rsidRDefault="0073157D" w:rsidP="00B67FAE">
      <w:r w:rsidRPr="000A79A6">
        <w:rPr>
          <w:lang w:bidi="es-ES"/>
        </w:rPr>
        <w:br w:type="page"/>
      </w:r>
    </w:p>
    <w:tbl>
      <w:tblPr>
        <w:tblpPr w:leftFromText="180" w:rightFromText="180" w:vertAnchor="text" w:horzAnchor="margin" w:tblpY="-68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página para dos páginas interiores del folleto"/>
      </w:tblPr>
      <w:tblGrid>
        <w:gridCol w:w="6756"/>
        <w:gridCol w:w="943"/>
        <w:gridCol w:w="550"/>
        <w:gridCol w:w="2357"/>
        <w:gridCol w:w="4792"/>
      </w:tblGrid>
      <w:tr w:rsidR="00301EE0" w:rsidRPr="000A79A6" w14:paraId="10C0B0BD" w14:textId="77777777" w:rsidTr="00301EE0">
        <w:trPr>
          <w:trHeight w:hRule="exact" w:val="1474"/>
        </w:trPr>
        <w:tc>
          <w:tcPr>
            <w:tcW w:w="6756" w:type="dxa"/>
            <w:vMerge w:val="restart"/>
          </w:tcPr>
          <w:p w14:paraId="25B96528" w14:textId="77777777" w:rsidR="00301EE0" w:rsidRPr="00602065" w:rsidRDefault="00301EE0" w:rsidP="00301EE0">
            <w:pPr>
              <w:pStyle w:val="Ttulo1"/>
              <w:jc w:val="center"/>
              <w:rPr>
                <w:rFonts w:ascii="Lucida Calligraphy" w:hAnsi="Lucida Calligraphy"/>
              </w:rPr>
            </w:pPr>
            <w:r w:rsidRPr="00602065">
              <w:rPr>
                <w:rFonts w:ascii="Lucida Calligraphy" w:hAnsi="Lucida Calligraphy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A54D73" wp14:editId="3A4F568C">
                      <wp:simplePos x="0" y="0"/>
                      <wp:positionH relativeFrom="column">
                        <wp:posOffset>-63642</wp:posOffset>
                      </wp:positionH>
                      <wp:positionV relativeFrom="paragraph">
                        <wp:posOffset>1006134</wp:posOffset>
                      </wp:positionV>
                      <wp:extent cx="4160008" cy="903595"/>
                      <wp:effectExtent l="57150" t="38100" r="50165" b="68580"/>
                      <wp:wrapNone/>
                      <wp:docPr id="74" name="Rectángulo: esquinas redondeada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0008" cy="903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E98C56" w14:textId="77777777" w:rsidR="00301EE0" w:rsidRPr="0066012D" w:rsidRDefault="00301EE0" w:rsidP="00301E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BD0D9" w:themeColor="accent3"/>
                                      <w:sz w:val="32"/>
                                      <w:szCs w:val="32"/>
                                      <w:lang w:val="es-C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66012D">
                                    <w:rPr>
                                      <w:rFonts w:ascii="Times New Roman" w:hAnsi="Times New Roman" w:cs="Times New Roman"/>
                                      <w:b/>
                                      <w:color w:val="0BD0D9" w:themeColor="accent3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La convivencia escolar es el conjunto de las interacciones y relaciones que se producen entre todos los actores de la comunidad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54D73" id="Rectángulo: esquinas redondeadas 74" o:spid="_x0000_s1026" style="position:absolute;left:0;text-align:left;margin-left:-5pt;margin-top:79.2pt;width:327.55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" fillcolor="#1077d7 [3028]" stroked="f">
                      <v:fill color2="#0f6dc3 [3172]" rotate="t" colors="0 #4780d0;.5 #066fcf;1 #0063c0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07E98C56" w14:textId="77777777" w:rsidR="00301EE0" w:rsidRPr="0066012D" w:rsidRDefault="00301EE0" w:rsidP="00301E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BD0D9" w:themeColor="accent3"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6012D">
                              <w:rPr>
                                <w:rFonts w:ascii="Times New Roman" w:hAnsi="Times New Roman" w:cs="Times New Roman"/>
                                <w:b/>
                                <w:color w:val="0BD0D9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La convivencia escolar es el conjunto de las interacciones y relaciones que se producen entre todos los actores de la comunidad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02065">
              <w:rPr>
                <w:rFonts w:ascii="Lucida Calligraphy" w:hAnsi="Lucida Calligraphy"/>
              </w:rPr>
              <w:t xml:space="preserve">¿Qué es </w:t>
            </w:r>
            <w:r>
              <w:rPr>
                <w:rFonts w:ascii="Lucida Calligraphy" w:hAnsi="Lucida Calligraphy"/>
              </w:rPr>
              <w:t xml:space="preserve">la </w:t>
            </w:r>
            <w:r w:rsidRPr="00602065">
              <w:rPr>
                <w:rFonts w:ascii="Lucida Calligraphy" w:hAnsi="Lucida Calligraphy"/>
              </w:rPr>
              <w:t>convivencia escolar?</w:t>
            </w:r>
          </w:p>
          <w:p w14:paraId="546A85EC" w14:textId="77777777" w:rsidR="00301EE0" w:rsidRPr="00602065" w:rsidRDefault="00301EE0" w:rsidP="00301EE0">
            <w:pPr>
              <w:jc w:val="center"/>
              <w:rPr>
                <w:sz w:val="18"/>
              </w:rPr>
            </w:pPr>
          </w:p>
          <w:p w14:paraId="15A09923" w14:textId="77777777" w:rsidR="00301EE0" w:rsidRPr="000A79A6" w:rsidRDefault="00301EE0" w:rsidP="00301EE0">
            <w:pPr>
              <w:rPr>
                <w:sz w:val="18"/>
              </w:rPr>
            </w:pPr>
          </w:p>
          <w:p w14:paraId="4D1F847E" w14:textId="7EE92F33" w:rsidR="00301EE0" w:rsidRPr="000A79A6" w:rsidRDefault="00634424" w:rsidP="00301EE0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85A69A" wp14:editId="3FDD2F83">
                  <wp:simplePos x="0" y="0"/>
                  <wp:positionH relativeFrom="column">
                    <wp:posOffset>2196200</wp:posOffset>
                  </wp:positionH>
                  <wp:positionV relativeFrom="paragraph">
                    <wp:posOffset>2429983</wp:posOffset>
                  </wp:positionV>
                  <wp:extent cx="1681802" cy="1943669"/>
                  <wp:effectExtent l="133350" t="76200" r="71120" b="133350"/>
                  <wp:wrapNone/>
                  <wp:docPr id="77" name="Imagen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n 77"/>
                          <pic:cNvPicPr/>
                        </pic:nvPicPr>
                        <pic:blipFill rotWithShape="1">
                          <a:blip r:embed="rId1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5" t="55644" r="7757" b="5184"/>
                          <a:stretch/>
                        </pic:blipFill>
                        <pic:spPr bwMode="auto">
                          <a:xfrm>
                            <a:off x="0" y="0"/>
                            <a:ext cx="1682997" cy="1945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7306C1D" wp14:editId="19D15C49">
                  <wp:simplePos x="0" y="0"/>
                  <wp:positionH relativeFrom="column">
                    <wp:posOffset>148562</wp:posOffset>
                  </wp:positionH>
                  <wp:positionV relativeFrom="paragraph">
                    <wp:posOffset>2429766</wp:posOffset>
                  </wp:positionV>
                  <wp:extent cx="1758950" cy="1984612"/>
                  <wp:effectExtent l="133350" t="76200" r="88900" b="130175"/>
                  <wp:wrapNone/>
                  <wp:docPr id="76" name="Imagen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n 76"/>
                          <pic:cNvPicPr/>
                        </pic:nvPicPr>
                        <pic:blipFill rotWithShape="1">
                          <a:blip r:embed="rId1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" t="44298" r="48239" b="22010"/>
                          <a:stretch/>
                        </pic:blipFill>
                        <pic:spPr bwMode="auto">
                          <a:xfrm>
                            <a:off x="0" y="0"/>
                            <a:ext cx="1758950" cy="1984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EE0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2A3F707" wp14:editId="49315F33">
                  <wp:simplePos x="0" y="0"/>
                  <wp:positionH relativeFrom="column">
                    <wp:posOffset>2191946</wp:posOffset>
                  </wp:positionH>
                  <wp:positionV relativeFrom="paragraph">
                    <wp:posOffset>403835</wp:posOffset>
                  </wp:positionV>
                  <wp:extent cx="1708150" cy="1840676"/>
                  <wp:effectExtent l="133350" t="76200" r="82550" b="140970"/>
                  <wp:wrapNone/>
                  <wp:docPr id="75" name="Imagen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n 75"/>
                          <pic:cNvPicPr/>
                        </pic:nvPicPr>
                        <pic:blipFill rotWithShape="1">
                          <a:blip r:embed="rId1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30" t="13549" r="7271" b="46550"/>
                          <a:stretch/>
                        </pic:blipFill>
                        <pic:spPr bwMode="auto">
                          <a:xfrm>
                            <a:off x="0" y="0"/>
                            <a:ext cx="1710704" cy="18434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EE0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38D6CD2" wp14:editId="3DC9AF5E">
                  <wp:simplePos x="0" y="0"/>
                  <wp:positionH relativeFrom="column">
                    <wp:posOffset>100075</wp:posOffset>
                  </wp:positionH>
                  <wp:positionV relativeFrom="paragraph">
                    <wp:posOffset>438274</wp:posOffset>
                  </wp:positionV>
                  <wp:extent cx="1769878" cy="1654691"/>
                  <wp:effectExtent l="133350" t="76200" r="78105" b="136525"/>
                  <wp:wrapNone/>
                  <wp:docPr id="73" name="Imagen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n 73"/>
                          <pic:cNvPicPr/>
                        </pic:nvPicPr>
                        <pic:blipFill rotWithShape="1">
                          <a:blip r:embed="rId1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 t="12448" r="49746" b="54604"/>
                          <a:stretch/>
                        </pic:blipFill>
                        <pic:spPr bwMode="auto">
                          <a:xfrm>
                            <a:off x="0" y="0"/>
                            <a:ext cx="1769878" cy="16546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3" w:type="dxa"/>
            <w:vMerge w:val="restart"/>
          </w:tcPr>
          <w:p w14:paraId="4D2AB921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 w:val="restart"/>
          </w:tcPr>
          <w:p w14:paraId="7B0CFB48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7149" w:type="dxa"/>
            <w:gridSpan w:val="2"/>
          </w:tcPr>
          <w:p w14:paraId="3C10E042" w14:textId="77777777" w:rsidR="00301EE0" w:rsidRPr="00602065" w:rsidRDefault="00301EE0" w:rsidP="00301EE0">
            <w:pPr>
              <w:pStyle w:val="Ttulo1"/>
              <w:jc w:val="center"/>
              <w:rPr>
                <w:rFonts w:ascii="Lucida Calligraphy" w:hAnsi="Lucida Calligraphy"/>
                <w:sz w:val="40"/>
                <w:szCs w:val="52"/>
              </w:rPr>
            </w:pPr>
            <w:r w:rsidRPr="00602065">
              <w:rPr>
                <w:rFonts w:ascii="Lucida Calligraphy" w:hAnsi="Lucida Calligraphy"/>
                <w:sz w:val="40"/>
                <w:szCs w:val="52"/>
              </w:rPr>
              <w:t>Sugerencias para una adecuada convivencia en el hogar</w:t>
            </w:r>
          </w:p>
          <w:p w14:paraId="6E781B6A" w14:textId="77777777" w:rsidR="00301EE0" w:rsidRPr="000A79A6" w:rsidRDefault="00301EE0" w:rsidP="00301EE0">
            <w:pPr>
              <w:pStyle w:val="Ttulo2"/>
            </w:pPr>
          </w:p>
        </w:tc>
      </w:tr>
      <w:tr w:rsidR="00301EE0" w:rsidRPr="000A79A6" w14:paraId="42066B74" w14:textId="77777777" w:rsidTr="00301EE0">
        <w:trPr>
          <w:trHeight w:hRule="exact" w:val="709"/>
        </w:trPr>
        <w:tc>
          <w:tcPr>
            <w:tcW w:w="6756" w:type="dxa"/>
            <w:vMerge/>
          </w:tcPr>
          <w:p w14:paraId="4B49069F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943" w:type="dxa"/>
            <w:vMerge/>
          </w:tcPr>
          <w:p w14:paraId="4B8FD1EF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/>
          </w:tcPr>
          <w:p w14:paraId="6775A54C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7149" w:type="dxa"/>
            <w:gridSpan w:val="2"/>
          </w:tcPr>
          <w:p w14:paraId="27534EE5" w14:textId="748A4036" w:rsidR="00301EE0" w:rsidRPr="00DE74F5" w:rsidRDefault="00301EE0" w:rsidP="00301EE0">
            <w:pPr>
              <w:pStyle w:val="Ttulo2"/>
            </w:pPr>
          </w:p>
        </w:tc>
      </w:tr>
      <w:tr w:rsidR="00301EE0" w:rsidRPr="000A79A6" w14:paraId="20A7B136" w14:textId="77777777" w:rsidTr="00301EE0">
        <w:trPr>
          <w:trHeight w:hRule="exact" w:val="1814"/>
        </w:trPr>
        <w:tc>
          <w:tcPr>
            <w:tcW w:w="6756" w:type="dxa"/>
            <w:vMerge/>
          </w:tcPr>
          <w:p w14:paraId="0B5506D4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943" w:type="dxa"/>
            <w:vMerge/>
          </w:tcPr>
          <w:p w14:paraId="57F3A3A5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/>
          </w:tcPr>
          <w:p w14:paraId="38D9C65C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2357" w:type="dxa"/>
          </w:tcPr>
          <w:p w14:paraId="159B93F6" w14:textId="52F6E64B" w:rsidR="00301EE0" w:rsidRPr="000A79A6" w:rsidRDefault="00301EE0" w:rsidP="00301EE0">
            <w:pPr>
              <w:pStyle w:val="Sinespaciado"/>
            </w:pPr>
          </w:p>
        </w:tc>
        <w:tc>
          <w:tcPr>
            <w:tcW w:w="4792" w:type="dxa"/>
            <w:vAlign w:val="center"/>
          </w:tcPr>
          <w:p w14:paraId="591BF58B" w14:textId="76CE5FD5" w:rsidR="00301EE0" w:rsidRPr="000A79A6" w:rsidRDefault="00634424" w:rsidP="00301EE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E4C809" wp14:editId="3DB595DA">
                      <wp:simplePos x="0" y="0"/>
                      <wp:positionH relativeFrom="column">
                        <wp:posOffset>-1557020</wp:posOffset>
                      </wp:positionH>
                      <wp:positionV relativeFrom="paragraph">
                        <wp:posOffset>-842010</wp:posOffset>
                      </wp:positionV>
                      <wp:extent cx="3447415" cy="750570"/>
                      <wp:effectExtent l="38100" t="0" r="57785" b="11430"/>
                      <wp:wrapNone/>
                      <wp:docPr id="94" name="Cinta: inclinada hacia arriba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415" cy="750570"/>
                              </a:xfrm>
                              <a:prstGeom prst="ribbon2">
                                <a:avLst>
                                  <a:gd name="adj1" fmla="val 13492"/>
                                  <a:gd name="adj2" fmla="val 7128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5C117F" w14:textId="19D032C9" w:rsidR="00634424" w:rsidRPr="00634424" w:rsidRDefault="00634424" w:rsidP="0063442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6"/>
                                      <w:szCs w:val="36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34424"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6"/>
                                      <w:szCs w:val="36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1.- Nunca hacemos uso de la violencia.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E4C80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Cinta: inclinada hacia arriba 94" o:spid="_x0000_s1027" type="#_x0000_t54" style="position:absolute;margin-left:-122.6pt;margin-top:-66.3pt;width:271.45pt;height:5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" adj="3102,18686" fillcolor="#0f6fc6 [3204]" strokecolor="#073662 [1604]" strokeweight="1pt">
                      <v:stroke joinstyle="miter"/>
                      <v:textbox>
                        <w:txbxContent>
                          <w:p w14:paraId="365C117F" w14:textId="19D032C9" w:rsidR="00634424" w:rsidRPr="00634424" w:rsidRDefault="00634424" w:rsidP="006344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6"/>
                                <w:szCs w:val="36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6"/>
                                <w:szCs w:val="36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1.- Nunca hacemos uso de la violencia.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EE0" w:rsidRPr="000A79A6" w14:paraId="51CCF848" w14:textId="77777777" w:rsidTr="00301EE0">
        <w:trPr>
          <w:trHeight w:hRule="exact" w:val="709"/>
        </w:trPr>
        <w:tc>
          <w:tcPr>
            <w:tcW w:w="6756" w:type="dxa"/>
            <w:vMerge/>
          </w:tcPr>
          <w:p w14:paraId="5C4624AE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943" w:type="dxa"/>
            <w:vMerge/>
          </w:tcPr>
          <w:p w14:paraId="09FA0CAB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/>
          </w:tcPr>
          <w:p w14:paraId="58C4AD59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7149" w:type="dxa"/>
            <w:gridSpan w:val="2"/>
          </w:tcPr>
          <w:p w14:paraId="0C3B1623" w14:textId="64ED9D71" w:rsidR="00301EE0" w:rsidRPr="00DE74F5" w:rsidRDefault="00634424" w:rsidP="00301EE0">
            <w:pPr>
              <w:pStyle w:val="Ttulo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86AC6A" wp14:editId="77B9B175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-669925</wp:posOffset>
                      </wp:positionV>
                      <wp:extent cx="3848100" cy="941070"/>
                      <wp:effectExtent l="19050" t="0" r="38100" b="11430"/>
                      <wp:wrapNone/>
                      <wp:docPr id="95" name="Cinta: inclinada hacia arriba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0" cy="941070"/>
                              </a:xfrm>
                              <a:prstGeom prst="ribbon2">
                                <a:avLst>
                                  <a:gd name="adj1" fmla="val 13492"/>
                                  <a:gd name="adj2" fmla="val 7430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C87107" w14:textId="63C85074" w:rsidR="00634424" w:rsidRPr="00634424" w:rsidRDefault="00634424" w:rsidP="0063442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34424"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2.- Busquen ser una familia unida y no una familia que vive junta.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6AC6A" id="Cinta: inclinada hacia arriba 95" o:spid="_x0000_s1028" type="#_x0000_t54" style="position:absolute;margin-left:56.65pt;margin-top:-52.75pt;width:303pt;height:7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" adj="2775,18686" fillcolor="#0f6fc6 [3204]" strokecolor="#073662 [1604]" strokeweight="1pt">
                      <v:stroke joinstyle="miter"/>
                      <v:textbox>
                        <w:txbxContent>
                          <w:p w14:paraId="6CC87107" w14:textId="63C85074" w:rsidR="00634424" w:rsidRPr="00634424" w:rsidRDefault="00634424" w:rsidP="006344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2.- Busquen ser una familia unida y no una familia que vive junta.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EE0" w:rsidRPr="000A79A6" w14:paraId="69FBF41E" w14:textId="77777777" w:rsidTr="00301EE0">
        <w:trPr>
          <w:trHeight w:hRule="exact" w:val="1814"/>
        </w:trPr>
        <w:tc>
          <w:tcPr>
            <w:tcW w:w="6756" w:type="dxa"/>
            <w:vMerge/>
          </w:tcPr>
          <w:p w14:paraId="3F5DCB81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943" w:type="dxa"/>
            <w:vMerge/>
          </w:tcPr>
          <w:p w14:paraId="0C54FC8B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/>
          </w:tcPr>
          <w:p w14:paraId="33690A75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2357" w:type="dxa"/>
          </w:tcPr>
          <w:p w14:paraId="5FC2F98D" w14:textId="0FD6178B" w:rsidR="00301EE0" w:rsidRPr="000A79A6" w:rsidRDefault="00301EE0" w:rsidP="00301EE0">
            <w:pPr>
              <w:pStyle w:val="Sinespaciado"/>
            </w:pPr>
          </w:p>
        </w:tc>
        <w:tc>
          <w:tcPr>
            <w:tcW w:w="4792" w:type="dxa"/>
            <w:vAlign w:val="center"/>
          </w:tcPr>
          <w:p w14:paraId="6E345DB6" w14:textId="080D8138" w:rsidR="00301EE0" w:rsidRPr="000A79A6" w:rsidRDefault="00634424" w:rsidP="00301EE0">
            <w:pPr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2D6378" wp14:editId="6B202B7B">
                      <wp:simplePos x="0" y="0"/>
                      <wp:positionH relativeFrom="column">
                        <wp:posOffset>-1503045</wp:posOffset>
                      </wp:positionH>
                      <wp:positionV relativeFrom="paragraph">
                        <wp:posOffset>-222250</wp:posOffset>
                      </wp:positionV>
                      <wp:extent cx="3848100" cy="777875"/>
                      <wp:effectExtent l="38100" t="0" r="57150" b="22225"/>
                      <wp:wrapNone/>
                      <wp:docPr id="96" name="Cinta: inclinada hacia arriba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0" cy="777875"/>
                              </a:xfrm>
                              <a:prstGeom prst="ribbon2">
                                <a:avLst>
                                  <a:gd name="adj1" fmla="val 13492"/>
                                  <a:gd name="adj2" fmla="val 7128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9528A5" w14:textId="37CA37B8" w:rsidR="00634424" w:rsidRPr="00634424" w:rsidRDefault="00634424" w:rsidP="0063442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34424"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3.- Todos aportamos y nos apoyamos entre sí.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D6378" id="Cinta: inclinada hacia arriba 96" o:spid="_x0000_s1029" type="#_x0000_t54" style="position:absolute;margin-left:-118.35pt;margin-top:-17.5pt;width:303pt;height:6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" adj="3102,18686" fillcolor="#0f6fc6 [3204]" strokecolor="#073662 [1604]" strokeweight="1pt">
                      <v:stroke joinstyle="miter"/>
                      <v:textbox>
                        <w:txbxContent>
                          <w:p w14:paraId="5B9528A5" w14:textId="37CA37B8" w:rsidR="00634424" w:rsidRPr="00634424" w:rsidRDefault="00634424" w:rsidP="006344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.- </w:t>
                            </w: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Todos aportamos y nos apoyamos entre sí.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EE0" w:rsidRPr="000A79A6" w14:paraId="2D23F52E" w14:textId="77777777" w:rsidTr="00301EE0">
        <w:trPr>
          <w:trHeight w:hRule="exact" w:val="709"/>
        </w:trPr>
        <w:tc>
          <w:tcPr>
            <w:tcW w:w="6756" w:type="dxa"/>
            <w:vMerge/>
          </w:tcPr>
          <w:p w14:paraId="01D11D69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943" w:type="dxa"/>
            <w:vMerge/>
          </w:tcPr>
          <w:p w14:paraId="4E61F7F2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/>
          </w:tcPr>
          <w:p w14:paraId="1F71DE9A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7149" w:type="dxa"/>
            <w:gridSpan w:val="2"/>
          </w:tcPr>
          <w:p w14:paraId="6E7582B3" w14:textId="152DE372" w:rsidR="00301EE0" w:rsidRPr="00DE74F5" w:rsidRDefault="00301EE0" w:rsidP="00301EE0">
            <w:pPr>
              <w:pStyle w:val="Ttulo2"/>
            </w:pPr>
          </w:p>
        </w:tc>
      </w:tr>
      <w:tr w:rsidR="00301EE0" w:rsidRPr="000A79A6" w14:paraId="15FF041D" w14:textId="77777777" w:rsidTr="00301EE0">
        <w:trPr>
          <w:trHeight w:hRule="exact" w:val="1871"/>
        </w:trPr>
        <w:tc>
          <w:tcPr>
            <w:tcW w:w="6756" w:type="dxa"/>
            <w:vMerge/>
          </w:tcPr>
          <w:p w14:paraId="5781ABC5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943" w:type="dxa"/>
            <w:vMerge/>
          </w:tcPr>
          <w:p w14:paraId="24A7780A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550" w:type="dxa"/>
            <w:vMerge/>
          </w:tcPr>
          <w:p w14:paraId="47B4D872" w14:textId="77777777" w:rsidR="00301EE0" w:rsidRPr="000A79A6" w:rsidRDefault="00301EE0" w:rsidP="00301EE0">
            <w:pPr>
              <w:pStyle w:val="Sinespaciado"/>
            </w:pPr>
          </w:p>
        </w:tc>
        <w:tc>
          <w:tcPr>
            <w:tcW w:w="2357" w:type="dxa"/>
          </w:tcPr>
          <w:p w14:paraId="7FE06BD2" w14:textId="2351E5E5" w:rsidR="00301EE0" w:rsidRPr="000A79A6" w:rsidRDefault="00301EE0" w:rsidP="00301EE0">
            <w:pPr>
              <w:pStyle w:val="Sinespaciado"/>
            </w:pPr>
          </w:p>
        </w:tc>
        <w:tc>
          <w:tcPr>
            <w:tcW w:w="4792" w:type="dxa"/>
            <w:vAlign w:val="center"/>
          </w:tcPr>
          <w:p w14:paraId="7E86D750" w14:textId="1A84D799" w:rsidR="00301EE0" w:rsidRPr="000A79A6" w:rsidRDefault="00634424" w:rsidP="00301EE0">
            <w:pPr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54B71A" wp14:editId="6D1D51FB">
                      <wp:simplePos x="0" y="0"/>
                      <wp:positionH relativeFrom="column">
                        <wp:posOffset>-793750</wp:posOffset>
                      </wp:positionH>
                      <wp:positionV relativeFrom="paragraph">
                        <wp:posOffset>-621665</wp:posOffset>
                      </wp:positionV>
                      <wp:extent cx="3848100" cy="695960"/>
                      <wp:effectExtent l="38100" t="0" r="57150" b="27940"/>
                      <wp:wrapNone/>
                      <wp:docPr id="97" name="Cinta: inclinada hacia arriba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0" cy="695960"/>
                              </a:xfrm>
                              <a:prstGeom prst="ribbon2">
                                <a:avLst>
                                  <a:gd name="adj1" fmla="val 13492"/>
                                  <a:gd name="adj2" fmla="val 71280"/>
                                </a:avLst>
                              </a:prstGeom>
                              <a:solidFill>
                                <a:srgbClr val="0F6FC6"/>
                              </a:solidFill>
                              <a:ln w="12700" cap="flat" cmpd="sng" algn="ctr">
                                <a:solidFill>
                                  <a:srgbClr val="0F6FC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474BC1" w14:textId="79B6564F" w:rsidR="00634424" w:rsidRPr="00634424" w:rsidRDefault="00634424" w:rsidP="0063442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34424"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4.- </w:t>
                                  </w:r>
                                  <w:r w:rsidRPr="00634424"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Perdonamos  y no guardamos rencor.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4B71A" id="Cinta: inclinada hacia arriba 97" o:spid="_x0000_s1030" type="#_x0000_t54" style="position:absolute;margin-left:-62.5pt;margin-top:-48.95pt;width:303pt;height:5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" adj="3102,18686" fillcolor="#0f6fc6" strokecolor="#085091" strokeweight="1pt">
                      <v:stroke joinstyle="miter"/>
                      <v:textbox>
                        <w:txbxContent>
                          <w:p w14:paraId="1C474BC1" w14:textId="79B6564F" w:rsidR="00634424" w:rsidRPr="00634424" w:rsidRDefault="00634424" w:rsidP="006344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.- </w:t>
                            </w:r>
                            <w:proofErr w:type="gramStart"/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Perdonamos  y</w:t>
                            </w:r>
                            <w:proofErr w:type="gramEnd"/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 guardamos rencor.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C776D0" wp14:editId="28296A6A">
                      <wp:simplePos x="0" y="0"/>
                      <wp:positionH relativeFrom="column">
                        <wp:posOffset>-1432560</wp:posOffset>
                      </wp:positionH>
                      <wp:positionV relativeFrom="paragraph">
                        <wp:posOffset>231775</wp:posOffset>
                      </wp:positionV>
                      <wp:extent cx="3848100" cy="927735"/>
                      <wp:effectExtent l="19050" t="0" r="38100" b="24765"/>
                      <wp:wrapNone/>
                      <wp:docPr id="98" name="Cinta: inclinada hacia arriba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8100" cy="927735"/>
                              </a:xfrm>
                              <a:prstGeom prst="ribbon2">
                                <a:avLst>
                                  <a:gd name="adj1" fmla="val 13492"/>
                                  <a:gd name="adj2" fmla="val 71280"/>
                                </a:avLst>
                              </a:prstGeom>
                              <a:solidFill>
                                <a:srgbClr val="0F6FC6"/>
                              </a:solidFill>
                              <a:ln w="12700" cap="flat" cmpd="sng" algn="ctr">
                                <a:solidFill>
                                  <a:srgbClr val="0F6FC6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5B1E1C" w14:textId="76865BE8" w:rsidR="00634424" w:rsidRPr="00634424" w:rsidRDefault="00634424" w:rsidP="0063442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34424">
                                    <w:rPr>
                                      <w:rFonts w:ascii="Times New Roman" w:hAnsi="Times New Roman" w:cs="Times New Roman"/>
                                      <w:b/>
                                      <w:color w:val="DBEFF9" w:themeColor="background2"/>
                                      <w:spacing w:val="10"/>
                                      <w:sz w:val="32"/>
                                      <w:szCs w:val="32"/>
                                      <w:lang w:val="es-CL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5.- Todos ayudamos a mantener el orden y la limpieza.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776D0" id="Cinta: inclinada hacia arriba 98" o:spid="_x0000_s1031" type="#_x0000_t54" style="position:absolute;margin-left:-112.8pt;margin-top:18.25pt;width:303pt;height:7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" adj="3102,18686" fillcolor="#0f6fc6" strokecolor="#085091" strokeweight="1pt">
                      <v:stroke joinstyle="miter"/>
                      <v:textbox>
                        <w:txbxContent>
                          <w:p w14:paraId="1D5B1E1C" w14:textId="76865BE8" w:rsidR="00634424" w:rsidRPr="00634424" w:rsidRDefault="00634424" w:rsidP="006344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.- </w:t>
                            </w:r>
                            <w:r w:rsidRPr="00634424">
                              <w:rPr>
                                <w:rFonts w:ascii="Times New Roman" w:hAnsi="Times New Roman" w:cs="Times New Roman"/>
                                <w:b/>
                                <w:color w:val="DBEFF9" w:themeColor="background2"/>
                                <w:spacing w:val="10"/>
                                <w:sz w:val="32"/>
                                <w:szCs w:val="32"/>
                                <w:lang w:val="es-C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Todos ayudamos a mantener el orden y la limpieza.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EE0" w:rsidRPr="000A79A6" w14:paraId="28EC7084" w14:textId="77777777" w:rsidTr="00301EE0">
        <w:trPr>
          <w:trHeight w:val="278"/>
        </w:trPr>
        <w:tc>
          <w:tcPr>
            <w:tcW w:w="6756" w:type="dxa"/>
            <w:vAlign w:val="bottom"/>
          </w:tcPr>
          <w:p w14:paraId="734D7D50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  <w:r w:rsidRPr="000A79A6">
              <w:rPr>
                <w:rStyle w:val="Nmerodepgina"/>
                <w:lang w:bidi="es-ES"/>
              </w:rPr>
              <w:t>4</w:t>
            </w:r>
          </w:p>
        </w:tc>
        <w:tc>
          <w:tcPr>
            <w:tcW w:w="943" w:type="dxa"/>
          </w:tcPr>
          <w:p w14:paraId="7ECD496A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550" w:type="dxa"/>
          </w:tcPr>
          <w:p w14:paraId="24866251" w14:textId="77777777" w:rsidR="00301EE0" w:rsidRPr="000A79A6" w:rsidRDefault="00301EE0" w:rsidP="00301EE0">
            <w:pPr>
              <w:pStyle w:val="Sinespaciado"/>
              <w:rPr>
                <w:rStyle w:val="Nmerodepgina"/>
              </w:rPr>
            </w:pPr>
          </w:p>
        </w:tc>
        <w:tc>
          <w:tcPr>
            <w:tcW w:w="7149" w:type="dxa"/>
            <w:gridSpan w:val="2"/>
            <w:vAlign w:val="bottom"/>
          </w:tcPr>
          <w:p w14:paraId="52768C2D" w14:textId="099E7502" w:rsidR="00301EE0" w:rsidRPr="000A79A6" w:rsidRDefault="00301EE0" w:rsidP="00301EE0">
            <w:pPr>
              <w:pStyle w:val="Sinespaciado"/>
              <w:jc w:val="right"/>
              <w:rPr>
                <w:rStyle w:val="Nmerodepgina"/>
              </w:rPr>
            </w:pPr>
          </w:p>
        </w:tc>
      </w:tr>
    </w:tbl>
    <w:p w14:paraId="532B5BC1" w14:textId="5DF84C57" w:rsidR="000F00D1" w:rsidRPr="000A79A6" w:rsidRDefault="000F00D1" w:rsidP="00B67FAE"/>
    <w:sectPr w:rsidR="000F00D1" w:rsidRPr="000A79A6" w:rsidSect="000F00D1">
      <w:headerReference w:type="default" r:id="rId16"/>
      <w:headerReference w:type="first" r:id="rId17"/>
      <w:pgSz w:w="16838" w:h="11906" w:orient="landscape" w:code="9"/>
      <w:pgMar w:top="1531" w:right="720" w:bottom="510" w:left="720" w:header="357" w:footer="3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A4D18" w14:textId="77777777" w:rsidR="00781DB3" w:rsidRDefault="00781DB3" w:rsidP="009966C9">
      <w:pPr>
        <w:spacing w:after="0"/>
      </w:pPr>
      <w:r>
        <w:separator/>
      </w:r>
    </w:p>
  </w:endnote>
  <w:endnote w:type="continuationSeparator" w:id="0">
    <w:p w14:paraId="6EF779F7" w14:textId="77777777" w:rsidR="00781DB3" w:rsidRDefault="00781DB3" w:rsidP="009966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03035" w14:textId="77777777" w:rsidR="00781DB3" w:rsidRDefault="00781DB3" w:rsidP="009966C9">
      <w:pPr>
        <w:spacing w:after="0"/>
      </w:pPr>
      <w:r>
        <w:separator/>
      </w:r>
    </w:p>
  </w:footnote>
  <w:footnote w:type="continuationSeparator" w:id="0">
    <w:p w14:paraId="0CD3103A" w14:textId="77777777" w:rsidR="00781DB3" w:rsidRDefault="00781DB3" w:rsidP="009966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203E1" w14:textId="77777777" w:rsidR="00E62918" w:rsidRPr="00E22C27" w:rsidRDefault="00CE6971">
    <w:pPr>
      <w:pStyle w:val="Encabezado"/>
      <w:rPr>
        <w:lang w:val="es-ES_tradnl"/>
      </w:rPr>
    </w:pPr>
    <w:r w:rsidRPr="00E22C27">
      <w:rPr>
        <w:noProof/>
        <w:lang w:val="es-ES_tradnl" w:bidi="es-E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28CCCB1F" wp14:editId="7C378F7F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-4000</wp14:pctPosVOffset>
                  </wp:positionV>
                </mc:Choice>
                <mc:Fallback>
                  <wp:positionV relativeFrom="page">
                    <wp:posOffset>-302260</wp:posOffset>
                  </wp:positionV>
                </mc:Fallback>
              </mc:AlternateContent>
              <wp:extent cx="9516533" cy="8087995"/>
              <wp:effectExtent l="0" t="0" r="635" b="0"/>
              <wp:wrapNone/>
              <wp:docPr id="100" name="Grupo 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16533" cy="8087995"/>
                        <a:chOff x="0" y="0"/>
                        <a:chExt cx="9516533" cy="8087995"/>
                      </a:xfrm>
                    </wpg:grpSpPr>
                    <wps:wsp>
                      <wps:cNvPr id="5" name="Forma libre 34"/>
                      <wps:cNvSpPr>
                        <a:spLocks/>
                      </wps:cNvSpPr>
                      <wps:spPr bwMode="auto">
                        <a:xfrm>
                          <a:off x="4487333" y="313267"/>
                          <a:ext cx="5029200" cy="7772400"/>
                        </a:xfrm>
                        <a:custGeom>
                          <a:avLst/>
                          <a:gdLst>
                            <a:gd name="T0" fmla="*/ 0 w 7920"/>
                            <a:gd name="T1" fmla="*/ 0 h 12240"/>
                            <a:gd name="T2" fmla="*/ 0 w 7920"/>
                            <a:gd name="T3" fmla="*/ 12240 h 12240"/>
                            <a:gd name="T4" fmla="*/ 7919 w 7920"/>
                            <a:gd name="T5" fmla="*/ 12240 h 12240"/>
                            <a:gd name="T6" fmla="*/ 7919 w 7920"/>
                            <a:gd name="T7" fmla="*/ 0 h 12240"/>
                            <a:gd name="T8" fmla="*/ 0 w 7920"/>
                            <a:gd name="T9" fmla="*/ 0 h 12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920" h="12240">
                              <a:moveTo>
                                <a:pt x="0" y="0"/>
                              </a:moveTo>
                              <a:lnTo>
                                <a:pt x="0" y="12240"/>
                              </a:lnTo>
                              <a:lnTo>
                                <a:pt x="7919" y="12240"/>
                              </a:lnTo>
                              <a:lnTo>
                                <a:pt x="79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orma libre 37"/>
                      <wps:cNvSpPr>
                        <a:spLocks/>
                      </wps:cNvSpPr>
                      <wps:spPr bwMode="auto">
                        <a:xfrm>
                          <a:off x="7560733" y="7823200"/>
                          <a:ext cx="1407795" cy="264160"/>
                        </a:xfrm>
                        <a:custGeom>
                          <a:avLst/>
                          <a:gdLst>
                            <a:gd name="T0" fmla="*/ 1108 w 2217"/>
                            <a:gd name="T1" fmla="*/ 0 h 416"/>
                            <a:gd name="T2" fmla="*/ 0 w 2217"/>
                            <a:gd name="T3" fmla="*/ 193 h 416"/>
                            <a:gd name="T4" fmla="*/ 0 w 2217"/>
                            <a:gd name="T5" fmla="*/ 415 h 416"/>
                            <a:gd name="T6" fmla="*/ 2217 w 2217"/>
                            <a:gd name="T7" fmla="*/ 415 h 416"/>
                            <a:gd name="T8" fmla="*/ 2217 w 2217"/>
                            <a:gd name="T9" fmla="*/ 193 h 416"/>
                            <a:gd name="T10" fmla="*/ 1108 w 2217"/>
                            <a:gd name="T11" fmla="*/ 0 h 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17" h="416">
                              <a:moveTo>
                                <a:pt x="1108" y="0"/>
                              </a:moveTo>
                              <a:lnTo>
                                <a:pt x="0" y="193"/>
                              </a:lnTo>
                              <a:lnTo>
                                <a:pt x="0" y="415"/>
                              </a:lnTo>
                              <a:lnTo>
                                <a:pt x="2217" y="415"/>
                              </a:lnTo>
                              <a:lnTo>
                                <a:pt x="2217" y="193"/>
                              </a:lnTo>
                              <a:lnTo>
                                <a:pt x="11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a libre 38"/>
                      <wps:cNvSpPr>
                        <a:spLocks/>
                      </wps:cNvSpPr>
                      <wps:spPr bwMode="auto">
                        <a:xfrm>
                          <a:off x="5825066" y="7137400"/>
                          <a:ext cx="2199005" cy="950595"/>
                        </a:xfrm>
                        <a:custGeom>
                          <a:avLst/>
                          <a:gdLst>
                            <a:gd name="T0" fmla="*/ 3462 w 3463"/>
                            <a:gd name="T1" fmla="*/ 371 h 1497"/>
                            <a:gd name="T2" fmla="*/ 1865 w 3463"/>
                            <a:gd name="T3" fmla="*/ 0 h 1497"/>
                            <a:gd name="T4" fmla="*/ 269 w 3463"/>
                            <a:gd name="T5" fmla="*/ 371 h 1497"/>
                            <a:gd name="T6" fmla="*/ 269 w 3463"/>
                            <a:gd name="T7" fmla="*/ 870 h 1497"/>
                            <a:gd name="T8" fmla="*/ 0 w 3463"/>
                            <a:gd name="T9" fmla="*/ 986 h 1497"/>
                            <a:gd name="T10" fmla="*/ 0 w 3463"/>
                            <a:gd name="T11" fmla="*/ 1496 h 1497"/>
                            <a:gd name="T12" fmla="*/ 269 w 3463"/>
                            <a:gd name="T13" fmla="*/ 1496 h 1497"/>
                            <a:gd name="T14" fmla="*/ 891 w 3463"/>
                            <a:gd name="T15" fmla="*/ 1496 h 1497"/>
                            <a:gd name="T16" fmla="*/ 3462 w 3463"/>
                            <a:gd name="T17" fmla="*/ 1496 h 1497"/>
                            <a:gd name="T18" fmla="*/ 3462 w 3463"/>
                            <a:gd name="T19" fmla="*/ 371 h 1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463" h="1497">
                              <a:moveTo>
                                <a:pt x="3462" y="371"/>
                              </a:moveTo>
                              <a:lnTo>
                                <a:pt x="1865" y="0"/>
                              </a:lnTo>
                              <a:lnTo>
                                <a:pt x="269" y="371"/>
                              </a:lnTo>
                              <a:lnTo>
                                <a:pt x="269" y="870"/>
                              </a:lnTo>
                              <a:lnTo>
                                <a:pt x="0" y="986"/>
                              </a:lnTo>
                              <a:lnTo>
                                <a:pt x="0" y="1496"/>
                              </a:lnTo>
                              <a:lnTo>
                                <a:pt x="269" y="1496"/>
                              </a:lnTo>
                              <a:lnTo>
                                <a:pt x="891" y="1496"/>
                              </a:lnTo>
                              <a:lnTo>
                                <a:pt x="3462" y="1496"/>
                              </a:lnTo>
                              <a:lnTo>
                                <a:pt x="3462" y="371"/>
                              </a:lnTo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a libre 39"/>
                      <wps:cNvSpPr>
                        <a:spLocks/>
                      </wps:cNvSpPr>
                      <wps:spPr bwMode="auto">
                        <a:xfrm>
                          <a:off x="5994400" y="7171267"/>
                          <a:ext cx="2028190" cy="909320"/>
                        </a:xfrm>
                        <a:custGeom>
                          <a:avLst/>
                          <a:gdLst>
                            <a:gd name="T0" fmla="*/ 1596 w 3194"/>
                            <a:gd name="T1" fmla="*/ 0 h 1432"/>
                            <a:gd name="T2" fmla="*/ 0 w 3194"/>
                            <a:gd name="T3" fmla="*/ 371 h 1432"/>
                            <a:gd name="T4" fmla="*/ 0 w 3194"/>
                            <a:gd name="T5" fmla="*/ 1431 h 1432"/>
                            <a:gd name="T6" fmla="*/ 3193 w 3194"/>
                            <a:gd name="T7" fmla="*/ 1431 h 1432"/>
                            <a:gd name="T8" fmla="*/ 3193 w 3194"/>
                            <a:gd name="T9" fmla="*/ 371 h 1432"/>
                            <a:gd name="T10" fmla="*/ 1596 w 3194"/>
                            <a:gd name="T11" fmla="*/ 0 h 14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94" h="1432">
                              <a:moveTo>
                                <a:pt x="1596" y="0"/>
                              </a:moveTo>
                              <a:lnTo>
                                <a:pt x="0" y="371"/>
                              </a:lnTo>
                              <a:lnTo>
                                <a:pt x="0" y="1431"/>
                              </a:lnTo>
                              <a:lnTo>
                                <a:pt x="3193" y="1431"/>
                              </a:lnTo>
                              <a:lnTo>
                                <a:pt x="3193" y="371"/>
                              </a:lnTo>
                              <a:lnTo>
                                <a:pt x="15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upo 1"/>
                      <wpg:cNvGrpSpPr/>
                      <wpg:grpSpPr>
                        <a:xfrm>
                          <a:off x="8449733" y="643467"/>
                          <a:ext cx="506356" cy="508000"/>
                          <a:chOff x="0" y="0"/>
                          <a:chExt cx="531289" cy="532144"/>
                        </a:xfrm>
                      </wpg:grpSpPr>
                      <wps:wsp>
                        <wps:cNvPr id="27" name="Forma"/>
                        <wps:cNvSpPr/>
                        <wps:spPr>
                          <a:xfrm>
                            <a:off x="0" y="0"/>
                            <a:ext cx="531289" cy="5321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869" h="20902" extrusionOk="0">
                                <a:moveTo>
                                  <a:pt x="5238" y="5687"/>
                                </a:moveTo>
                                <a:cubicBezTo>
                                  <a:pt x="2395" y="4889"/>
                                  <a:pt x="599" y="5887"/>
                                  <a:pt x="100" y="7583"/>
                                </a:cubicBezTo>
                                <a:cubicBezTo>
                                  <a:pt x="-349" y="9279"/>
                                  <a:pt x="699" y="11025"/>
                                  <a:pt x="3542" y="11823"/>
                                </a:cubicBezTo>
                                <a:cubicBezTo>
                                  <a:pt x="6385" y="12621"/>
                                  <a:pt x="10376" y="10426"/>
                                  <a:pt x="10376" y="10426"/>
                                </a:cubicBezTo>
                                <a:cubicBezTo>
                                  <a:pt x="10376" y="10426"/>
                                  <a:pt x="8081" y="6485"/>
                                  <a:pt x="5238" y="5687"/>
                                </a:cubicBezTo>
                                <a:close/>
                                <a:moveTo>
                                  <a:pt x="15165" y="5238"/>
                                </a:moveTo>
                                <a:cubicBezTo>
                                  <a:pt x="15963" y="2395"/>
                                  <a:pt x="14966" y="599"/>
                                  <a:pt x="13269" y="100"/>
                                </a:cubicBezTo>
                                <a:cubicBezTo>
                                  <a:pt x="11573" y="-349"/>
                                  <a:pt x="9827" y="699"/>
                                  <a:pt x="9029" y="3542"/>
                                </a:cubicBezTo>
                                <a:cubicBezTo>
                                  <a:pt x="8231" y="6385"/>
                                  <a:pt x="10426" y="10376"/>
                                  <a:pt x="10426" y="10376"/>
                                </a:cubicBezTo>
                                <a:cubicBezTo>
                                  <a:pt x="10426" y="10376"/>
                                  <a:pt x="14367" y="8081"/>
                                  <a:pt x="15165" y="5238"/>
                                </a:cubicBezTo>
                                <a:close/>
                                <a:moveTo>
                                  <a:pt x="17310" y="9079"/>
                                </a:moveTo>
                                <a:cubicBezTo>
                                  <a:pt x="14467" y="8281"/>
                                  <a:pt x="10476" y="10476"/>
                                  <a:pt x="10476" y="10476"/>
                                </a:cubicBezTo>
                                <a:cubicBezTo>
                                  <a:pt x="10476" y="10476"/>
                                  <a:pt x="12771" y="14417"/>
                                  <a:pt x="15614" y="15215"/>
                                </a:cubicBezTo>
                                <a:cubicBezTo>
                                  <a:pt x="18457" y="16013"/>
                                  <a:pt x="20253" y="15015"/>
                                  <a:pt x="20752" y="13319"/>
                                </a:cubicBezTo>
                                <a:cubicBezTo>
                                  <a:pt x="21251" y="11623"/>
                                  <a:pt x="20154" y="9827"/>
                                  <a:pt x="17310" y="9079"/>
                                </a:cubicBezTo>
                                <a:close/>
                                <a:moveTo>
                                  <a:pt x="5687" y="15664"/>
                                </a:moveTo>
                                <a:cubicBezTo>
                                  <a:pt x="4889" y="18507"/>
                                  <a:pt x="5887" y="20303"/>
                                  <a:pt x="7583" y="20802"/>
                                </a:cubicBezTo>
                                <a:cubicBezTo>
                                  <a:pt x="9279" y="21251"/>
                                  <a:pt x="11025" y="20203"/>
                                  <a:pt x="11823" y="17360"/>
                                </a:cubicBezTo>
                                <a:cubicBezTo>
                                  <a:pt x="12621" y="14517"/>
                                  <a:pt x="10426" y="10526"/>
                                  <a:pt x="10426" y="10526"/>
                                </a:cubicBezTo>
                                <a:cubicBezTo>
                                  <a:pt x="10426" y="10526"/>
                                  <a:pt x="6485" y="12821"/>
                                  <a:pt x="5687" y="156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Forma"/>
                        <wps:cNvSpPr/>
                        <wps:spPr>
                          <a:xfrm>
                            <a:off x="25400" y="12699"/>
                            <a:ext cx="493923" cy="4944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39" h="20512" extrusionOk="0">
                                <a:moveTo>
                                  <a:pt x="10229" y="10203"/>
                                </a:moveTo>
                                <a:cubicBezTo>
                                  <a:pt x="10229" y="10203"/>
                                  <a:pt x="11443" y="5515"/>
                                  <a:pt x="9912" y="2828"/>
                                </a:cubicBezTo>
                                <a:cubicBezTo>
                                  <a:pt x="8380" y="141"/>
                                  <a:pt x="6268" y="-544"/>
                                  <a:pt x="4683" y="404"/>
                                </a:cubicBezTo>
                                <a:cubicBezTo>
                                  <a:pt x="3046" y="1300"/>
                                  <a:pt x="2518" y="3460"/>
                                  <a:pt x="4050" y="6147"/>
                                </a:cubicBezTo>
                                <a:cubicBezTo>
                                  <a:pt x="5634" y="8886"/>
                                  <a:pt x="10229" y="10203"/>
                                  <a:pt x="10229" y="10203"/>
                                </a:cubicBezTo>
                                <a:close/>
                                <a:moveTo>
                                  <a:pt x="2835" y="10625"/>
                                </a:moveTo>
                                <a:cubicBezTo>
                                  <a:pt x="142" y="12153"/>
                                  <a:pt x="-545" y="14260"/>
                                  <a:pt x="406" y="15840"/>
                                </a:cubicBezTo>
                                <a:cubicBezTo>
                                  <a:pt x="1303" y="17474"/>
                                  <a:pt x="3469" y="18000"/>
                                  <a:pt x="6162" y="16473"/>
                                </a:cubicBezTo>
                                <a:cubicBezTo>
                                  <a:pt x="8855" y="14945"/>
                                  <a:pt x="10229" y="10309"/>
                                  <a:pt x="10229" y="10309"/>
                                </a:cubicBezTo>
                                <a:cubicBezTo>
                                  <a:pt x="10229" y="10309"/>
                                  <a:pt x="5528" y="9097"/>
                                  <a:pt x="2835" y="10625"/>
                                </a:cubicBezTo>
                                <a:close/>
                                <a:moveTo>
                                  <a:pt x="20157" y="4724"/>
                                </a:moveTo>
                                <a:cubicBezTo>
                                  <a:pt x="19259" y="3091"/>
                                  <a:pt x="17094" y="2564"/>
                                  <a:pt x="14401" y="4092"/>
                                </a:cubicBezTo>
                                <a:cubicBezTo>
                                  <a:pt x="11707" y="5620"/>
                                  <a:pt x="10334" y="10256"/>
                                  <a:pt x="10334" y="10256"/>
                                </a:cubicBezTo>
                                <a:cubicBezTo>
                                  <a:pt x="10334" y="10256"/>
                                  <a:pt x="15034" y="11468"/>
                                  <a:pt x="17728" y="9940"/>
                                </a:cubicBezTo>
                                <a:cubicBezTo>
                                  <a:pt x="20421" y="8412"/>
                                  <a:pt x="21055" y="6305"/>
                                  <a:pt x="20157" y="4724"/>
                                </a:cubicBezTo>
                                <a:close/>
                                <a:moveTo>
                                  <a:pt x="10334" y="10309"/>
                                </a:moveTo>
                                <a:cubicBezTo>
                                  <a:pt x="10334" y="10309"/>
                                  <a:pt x="9120" y="14997"/>
                                  <a:pt x="10651" y="17684"/>
                                </a:cubicBezTo>
                                <a:cubicBezTo>
                                  <a:pt x="12183" y="20371"/>
                                  <a:pt x="14295" y="21056"/>
                                  <a:pt x="15879" y="20108"/>
                                </a:cubicBezTo>
                                <a:cubicBezTo>
                                  <a:pt x="17517" y="19212"/>
                                  <a:pt x="18045" y="17052"/>
                                  <a:pt x="16513" y="14365"/>
                                </a:cubicBezTo>
                                <a:cubicBezTo>
                                  <a:pt x="14929" y="11678"/>
                                  <a:pt x="10334" y="10309"/>
                                  <a:pt x="10334" y="10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Forma"/>
                        <wps:cNvSpPr/>
                        <wps:spPr>
                          <a:xfrm>
                            <a:off x="152401" y="152400"/>
                            <a:ext cx="229869" cy="2286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4678" y="12360"/>
                                </a:moveTo>
                                <a:cubicBezTo>
                                  <a:pt x="15991" y="12720"/>
                                  <a:pt x="17185" y="12960"/>
                                  <a:pt x="18139" y="13200"/>
                                </a:cubicBezTo>
                                <a:cubicBezTo>
                                  <a:pt x="20168" y="13680"/>
                                  <a:pt x="21600" y="13920"/>
                                  <a:pt x="21600" y="13920"/>
                                </a:cubicBezTo>
                                <a:cubicBezTo>
                                  <a:pt x="21600" y="13920"/>
                                  <a:pt x="20287" y="13440"/>
                                  <a:pt x="18378" y="12720"/>
                                </a:cubicBezTo>
                                <a:cubicBezTo>
                                  <a:pt x="17423" y="12360"/>
                                  <a:pt x="16230" y="12000"/>
                                  <a:pt x="15036" y="11640"/>
                                </a:cubicBezTo>
                                <a:cubicBezTo>
                                  <a:pt x="14440" y="11400"/>
                                  <a:pt x="13724" y="11280"/>
                                  <a:pt x="13127" y="11040"/>
                                </a:cubicBezTo>
                                <a:cubicBezTo>
                                  <a:pt x="12769" y="10920"/>
                                  <a:pt x="12530" y="10920"/>
                                  <a:pt x="12172" y="10800"/>
                                </a:cubicBezTo>
                                <a:cubicBezTo>
                                  <a:pt x="12411" y="10680"/>
                                  <a:pt x="12769" y="10440"/>
                                  <a:pt x="13008" y="10320"/>
                                </a:cubicBezTo>
                                <a:cubicBezTo>
                                  <a:pt x="13604" y="9960"/>
                                  <a:pt x="14201" y="9600"/>
                                  <a:pt x="14678" y="9240"/>
                                </a:cubicBezTo>
                                <a:cubicBezTo>
                                  <a:pt x="15275" y="8880"/>
                                  <a:pt x="15752" y="8520"/>
                                  <a:pt x="16230" y="8280"/>
                                </a:cubicBezTo>
                                <a:cubicBezTo>
                                  <a:pt x="16707" y="7920"/>
                                  <a:pt x="17185" y="7680"/>
                                  <a:pt x="17662" y="7320"/>
                                </a:cubicBezTo>
                                <a:cubicBezTo>
                                  <a:pt x="19452" y="6240"/>
                                  <a:pt x="20526" y="5400"/>
                                  <a:pt x="20526" y="5400"/>
                                </a:cubicBezTo>
                                <a:cubicBezTo>
                                  <a:pt x="20526" y="5400"/>
                                  <a:pt x="19213" y="6000"/>
                                  <a:pt x="17423" y="6840"/>
                                </a:cubicBezTo>
                                <a:cubicBezTo>
                                  <a:pt x="16946" y="7080"/>
                                  <a:pt x="16469" y="7320"/>
                                  <a:pt x="15872" y="7560"/>
                                </a:cubicBezTo>
                                <a:cubicBezTo>
                                  <a:pt x="15394" y="7800"/>
                                  <a:pt x="14798" y="8160"/>
                                  <a:pt x="14201" y="8400"/>
                                </a:cubicBezTo>
                                <a:cubicBezTo>
                                  <a:pt x="13604" y="8760"/>
                                  <a:pt x="13008" y="9000"/>
                                  <a:pt x="12411" y="9360"/>
                                </a:cubicBezTo>
                                <a:cubicBezTo>
                                  <a:pt x="12172" y="9480"/>
                                  <a:pt x="11814" y="9720"/>
                                  <a:pt x="11576" y="9840"/>
                                </a:cubicBezTo>
                                <a:cubicBezTo>
                                  <a:pt x="11695" y="9480"/>
                                  <a:pt x="11695" y="9240"/>
                                  <a:pt x="11814" y="8880"/>
                                </a:cubicBezTo>
                                <a:cubicBezTo>
                                  <a:pt x="12053" y="8160"/>
                                  <a:pt x="12172" y="7560"/>
                                  <a:pt x="12292" y="6960"/>
                                </a:cubicBezTo>
                                <a:cubicBezTo>
                                  <a:pt x="12411" y="6360"/>
                                  <a:pt x="12650" y="5760"/>
                                  <a:pt x="12769" y="5160"/>
                                </a:cubicBezTo>
                                <a:cubicBezTo>
                                  <a:pt x="12888" y="4560"/>
                                  <a:pt x="13008" y="4080"/>
                                  <a:pt x="13127" y="3480"/>
                                </a:cubicBezTo>
                                <a:cubicBezTo>
                                  <a:pt x="13604" y="1440"/>
                                  <a:pt x="13843" y="0"/>
                                  <a:pt x="13843" y="0"/>
                                </a:cubicBezTo>
                                <a:cubicBezTo>
                                  <a:pt x="13843" y="0"/>
                                  <a:pt x="13366" y="1320"/>
                                  <a:pt x="12650" y="3240"/>
                                </a:cubicBezTo>
                                <a:cubicBezTo>
                                  <a:pt x="12530" y="3720"/>
                                  <a:pt x="12292" y="4320"/>
                                  <a:pt x="12172" y="4800"/>
                                </a:cubicBezTo>
                                <a:cubicBezTo>
                                  <a:pt x="11934" y="5400"/>
                                  <a:pt x="11814" y="6000"/>
                                  <a:pt x="11576" y="6600"/>
                                </a:cubicBezTo>
                                <a:cubicBezTo>
                                  <a:pt x="11337" y="7200"/>
                                  <a:pt x="11218" y="7920"/>
                                  <a:pt x="10979" y="8520"/>
                                </a:cubicBezTo>
                                <a:cubicBezTo>
                                  <a:pt x="10860" y="8880"/>
                                  <a:pt x="10860" y="9120"/>
                                  <a:pt x="10740" y="9480"/>
                                </a:cubicBezTo>
                                <a:cubicBezTo>
                                  <a:pt x="10621" y="9240"/>
                                  <a:pt x="10382" y="8880"/>
                                  <a:pt x="10263" y="8640"/>
                                </a:cubicBezTo>
                                <a:cubicBezTo>
                                  <a:pt x="9905" y="8040"/>
                                  <a:pt x="9547" y="7440"/>
                                  <a:pt x="9189" y="6960"/>
                                </a:cubicBezTo>
                                <a:cubicBezTo>
                                  <a:pt x="8831" y="6360"/>
                                  <a:pt x="8473" y="5880"/>
                                  <a:pt x="8234" y="5400"/>
                                </a:cubicBezTo>
                                <a:cubicBezTo>
                                  <a:pt x="7876" y="4920"/>
                                  <a:pt x="7638" y="4440"/>
                                  <a:pt x="7280" y="3960"/>
                                </a:cubicBezTo>
                                <a:cubicBezTo>
                                  <a:pt x="6206" y="2160"/>
                                  <a:pt x="5370" y="1080"/>
                                  <a:pt x="5370" y="1080"/>
                                </a:cubicBezTo>
                                <a:cubicBezTo>
                                  <a:pt x="5370" y="1080"/>
                                  <a:pt x="5967" y="2400"/>
                                  <a:pt x="6802" y="4200"/>
                                </a:cubicBezTo>
                                <a:cubicBezTo>
                                  <a:pt x="7041" y="4680"/>
                                  <a:pt x="7280" y="5160"/>
                                  <a:pt x="7518" y="5760"/>
                                </a:cubicBezTo>
                                <a:cubicBezTo>
                                  <a:pt x="7757" y="6240"/>
                                  <a:pt x="8115" y="6840"/>
                                  <a:pt x="8354" y="7440"/>
                                </a:cubicBezTo>
                                <a:cubicBezTo>
                                  <a:pt x="8712" y="8040"/>
                                  <a:pt x="8950" y="8640"/>
                                  <a:pt x="9308" y="9240"/>
                                </a:cubicBezTo>
                                <a:cubicBezTo>
                                  <a:pt x="9428" y="9480"/>
                                  <a:pt x="9666" y="9840"/>
                                  <a:pt x="9786" y="10080"/>
                                </a:cubicBezTo>
                                <a:cubicBezTo>
                                  <a:pt x="9428" y="9960"/>
                                  <a:pt x="9189" y="9960"/>
                                  <a:pt x="8831" y="9840"/>
                                </a:cubicBezTo>
                                <a:cubicBezTo>
                                  <a:pt x="8115" y="9600"/>
                                  <a:pt x="7518" y="9480"/>
                                  <a:pt x="6922" y="9360"/>
                                </a:cubicBezTo>
                                <a:cubicBezTo>
                                  <a:pt x="6325" y="9240"/>
                                  <a:pt x="5728" y="9000"/>
                                  <a:pt x="5131" y="8880"/>
                                </a:cubicBezTo>
                                <a:cubicBezTo>
                                  <a:pt x="4535" y="8760"/>
                                  <a:pt x="4057" y="8640"/>
                                  <a:pt x="3461" y="8520"/>
                                </a:cubicBezTo>
                                <a:cubicBezTo>
                                  <a:pt x="1432" y="8040"/>
                                  <a:pt x="0" y="7800"/>
                                  <a:pt x="0" y="7800"/>
                                </a:cubicBezTo>
                                <a:cubicBezTo>
                                  <a:pt x="0" y="7800"/>
                                  <a:pt x="1313" y="8280"/>
                                  <a:pt x="3222" y="9000"/>
                                </a:cubicBezTo>
                                <a:cubicBezTo>
                                  <a:pt x="3699" y="9120"/>
                                  <a:pt x="4296" y="9360"/>
                                  <a:pt x="4773" y="9480"/>
                                </a:cubicBezTo>
                                <a:cubicBezTo>
                                  <a:pt x="5370" y="9720"/>
                                  <a:pt x="5967" y="9840"/>
                                  <a:pt x="6564" y="10080"/>
                                </a:cubicBezTo>
                                <a:cubicBezTo>
                                  <a:pt x="7160" y="10320"/>
                                  <a:pt x="7876" y="10440"/>
                                  <a:pt x="8473" y="10680"/>
                                </a:cubicBezTo>
                                <a:cubicBezTo>
                                  <a:pt x="8831" y="10800"/>
                                  <a:pt x="9070" y="10800"/>
                                  <a:pt x="9428" y="10920"/>
                                </a:cubicBezTo>
                                <a:cubicBezTo>
                                  <a:pt x="9189" y="11040"/>
                                  <a:pt x="8831" y="11280"/>
                                  <a:pt x="8592" y="11400"/>
                                </a:cubicBezTo>
                                <a:cubicBezTo>
                                  <a:pt x="7996" y="11760"/>
                                  <a:pt x="7399" y="12120"/>
                                  <a:pt x="6922" y="12480"/>
                                </a:cubicBezTo>
                                <a:cubicBezTo>
                                  <a:pt x="5848" y="13200"/>
                                  <a:pt x="4773" y="13800"/>
                                  <a:pt x="3938" y="14400"/>
                                </a:cubicBezTo>
                                <a:cubicBezTo>
                                  <a:pt x="2148" y="15480"/>
                                  <a:pt x="1074" y="16320"/>
                                  <a:pt x="1074" y="16320"/>
                                </a:cubicBezTo>
                                <a:cubicBezTo>
                                  <a:pt x="1074" y="16320"/>
                                  <a:pt x="2387" y="15720"/>
                                  <a:pt x="4177" y="14880"/>
                                </a:cubicBezTo>
                                <a:cubicBezTo>
                                  <a:pt x="5131" y="14400"/>
                                  <a:pt x="6206" y="13800"/>
                                  <a:pt x="7399" y="13200"/>
                                </a:cubicBezTo>
                                <a:cubicBezTo>
                                  <a:pt x="7996" y="12840"/>
                                  <a:pt x="8592" y="12600"/>
                                  <a:pt x="9189" y="12240"/>
                                </a:cubicBezTo>
                                <a:cubicBezTo>
                                  <a:pt x="9428" y="12120"/>
                                  <a:pt x="9786" y="11880"/>
                                  <a:pt x="10024" y="11760"/>
                                </a:cubicBezTo>
                                <a:cubicBezTo>
                                  <a:pt x="9905" y="12120"/>
                                  <a:pt x="9905" y="12360"/>
                                  <a:pt x="9786" y="12720"/>
                                </a:cubicBezTo>
                                <a:cubicBezTo>
                                  <a:pt x="9547" y="13440"/>
                                  <a:pt x="9428" y="14040"/>
                                  <a:pt x="9308" y="14640"/>
                                </a:cubicBezTo>
                                <a:cubicBezTo>
                                  <a:pt x="8950" y="15960"/>
                                  <a:pt x="8712" y="17160"/>
                                  <a:pt x="8473" y="18120"/>
                                </a:cubicBezTo>
                                <a:cubicBezTo>
                                  <a:pt x="7996" y="20160"/>
                                  <a:pt x="7757" y="21600"/>
                                  <a:pt x="7757" y="21600"/>
                                </a:cubicBezTo>
                                <a:cubicBezTo>
                                  <a:pt x="7757" y="21600"/>
                                  <a:pt x="8234" y="20280"/>
                                  <a:pt x="8950" y="18360"/>
                                </a:cubicBezTo>
                                <a:cubicBezTo>
                                  <a:pt x="9308" y="17400"/>
                                  <a:pt x="9666" y="16200"/>
                                  <a:pt x="10024" y="15000"/>
                                </a:cubicBezTo>
                                <a:cubicBezTo>
                                  <a:pt x="10263" y="14400"/>
                                  <a:pt x="10382" y="13680"/>
                                  <a:pt x="10621" y="13080"/>
                                </a:cubicBezTo>
                                <a:cubicBezTo>
                                  <a:pt x="10740" y="12720"/>
                                  <a:pt x="10740" y="12480"/>
                                  <a:pt x="10860" y="12120"/>
                                </a:cubicBezTo>
                                <a:cubicBezTo>
                                  <a:pt x="10979" y="12360"/>
                                  <a:pt x="11218" y="12720"/>
                                  <a:pt x="11337" y="12960"/>
                                </a:cubicBezTo>
                                <a:cubicBezTo>
                                  <a:pt x="11695" y="13560"/>
                                  <a:pt x="12053" y="14160"/>
                                  <a:pt x="12411" y="14640"/>
                                </a:cubicBezTo>
                                <a:cubicBezTo>
                                  <a:pt x="13127" y="15720"/>
                                  <a:pt x="13724" y="16800"/>
                                  <a:pt x="14320" y="17640"/>
                                </a:cubicBezTo>
                                <a:cubicBezTo>
                                  <a:pt x="15395" y="19440"/>
                                  <a:pt x="16230" y="20520"/>
                                  <a:pt x="16230" y="20520"/>
                                </a:cubicBezTo>
                                <a:cubicBezTo>
                                  <a:pt x="16230" y="20520"/>
                                  <a:pt x="15633" y="19200"/>
                                  <a:pt x="14798" y="17400"/>
                                </a:cubicBezTo>
                                <a:cubicBezTo>
                                  <a:pt x="14320" y="16440"/>
                                  <a:pt x="13724" y="15360"/>
                                  <a:pt x="13127" y="14160"/>
                                </a:cubicBezTo>
                                <a:cubicBezTo>
                                  <a:pt x="12769" y="13560"/>
                                  <a:pt x="12530" y="12960"/>
                                  <a:pt x="12172" y="12360"/>
                                </a:cubicBezTo>
                                <a:cubicBezTo>
                                  <a:pt x="12053" y="12120"/>
                                  <a:pt x="11814" y="11760"/>
                                  <a:pt x="11695" y="11520"/>
                                </a:cubicBezTo>
                                <a:cubicBezTo>
                                  <a:pt x="12053" y="11640"/>
                                  <a:pt x="12292" y="11640"/>
                                  <a:pt x="12650" y="11760"/>
                                </a:cubicBezTo>
                                <a:cubicBezTo>
                                  <a:pt x="13366" y="12000"/>
                                  <a:pt x="14082" y="12240"/>
                                  <a:pt x="14678" y="123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Forma"/>
                        <wps:cNvSpPr/>
                        <wps:spPr>
                          <a:xfrm>
                            <a:off x="139700" y="139700"/>
                            <a:ext cx="245684" cy="2457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28" h="21435" extrusionOk="0">
                                <a:moveTo>
                                  <a:pt x="5234" y="1135"/>
                                </a:moveTo>
                                <a:cubicBezTo>
                                  <a:pt x="4902" y="1357"/>
                                  <a:pt x="4791" y="1800"/>
                                  <a:pt x="5012" y="2132"/>
                                </a:cubicBezTo>
                                <a:cubicBezTo>
                                  <a:pt x="5234" y="2465"/>
                                  <a:pt x="5677" y="2575"/>
                                  <a:pt x="6009" y="2354"/>
                                </a:cubicBezTo>
                                <a:cubicBezTo>
                                  <a:pt x="6342" y="2132"/>
                                  <a:pt x="6452" y="1689"/>
                                  <a:pt x="6231" y="1357"/>
                                </a:cubicBezTo>
                                <a:cubicBezTo>
                                  <a:pt x="6009" y="1025"/>
                                  <a:pt x="5566" y="914"/>
                                  <a:pt x="5234" y="1135"/>
                                </a:cubicBezTo>
                                <a:close/>
                                <a:moveTo>
                                  <a:pt x="8114" y="19966"/>
                                </a:moveTo>
                                <a:cubicBezTo>
                                  <a:pt x="7782" y="19855"/>
                                  <a:pt x="7339" y="20077"/>
                                  <a:pt x="7228" y="20520"/>
                                </a:cubicBezTo>
                                <a:cubicBezTo>
                                  <a:pt x="7117" y="20852"/>
                                  <a:pt x="7339" y="21295"/>
                                  <a:pt x="7782" y="21406"/>
                                </a:cubicBezTo>
                                <a:cubicBezTo>
                                  <a:pt x="8114" y="21517"/>
                                  <a:pt x="8557" y="21295"/>
                                  <a:pt x="8668" y="20852"/>
                                </a:cubicBezTo>
                                <a:cubicBezTo>
                                  <a:pt x="8668" y="20409"/>
                                  <a:pt x="8446" y="20077"/>
                                  <a:pt x="8114" y="19966"/>
                                </a:cubicBezTo>
                                <a:close/>
                                <a:moveTo>
                                  <a:pt x="9222" y="8225"/>
                                </a:moveTo>
                                <a:cubicBezTo>
                                  <a:pt x="7892" y="9000"/>
                                  <a:pt x="7339" y="10772"/>
                                  <a:pt x="8114" y="12102"/>
                                </a:cubicBezTo>
                                <a:cubicBezTo>
                                  <a:pt x="8889" y="13431"/>
                                  <a:pt x="10662" y="13985"/>
                                  <a:pt x="11991" y="13209"/>
                                </a:cubicBezTo>
                                <a:cubicBezTo>
                                  <a:pt x="13320" y="12434"/>
                                  <a:pt x="13874" y="10662"/>
                                  <a:pt x="13099" y="9332"/>
                                </a:cubicBezTo>
                                <a:cubicBezTo>
                                  <a:pt x="12323" y="7892"/>
                                  <a:pt x="10662" y="7449"/>
                                  <a:pt x="9222" y="8225"/>
                                </a:cubicBezTo>
                                <a:close/>
                                <a:moveTo>
                                  <a:pt x="1357" y="15203"/>
                                </a:moveTo>
                                <a:cubicBezTo>
                                  <a:pt x="1025" y="15425"/>
                                  <a:pt x="914" y="15868"/>
                                  <a:pt x="1135" y="16200"/>
                                </a:cubicBezTo>
                                <a:cubicBezTo>
                                  <a:pt x="1357" y="16532"/>
                                  <a:pt x="1800" y="16643"/>
                                  <a:pt x="2132" y="16422"/>
                                </a:cubicBezTo>
                                <a:cubicBezTo>
                                  <a:pt x="2465" y="16200"/>
                                  <a:pt x="2575" y="15757"/>
                                  <a:pt x="2354" y="15425"/>
                                </a:cubicBezTo>
                                <a:cubicBezTo>
                                  <a:pt x="2132" y="15092"/>
                                  <a:pt x="1689" y="14982"/>
                                  <a:pt x="1357" y="15203"/>
                                </a:cubicBezTo>
                                <a:close/>
                                <a:moveTo>
                                  <a:pt x="1468" y="8114"/>
                                </a:moveTo>
                                <a:cubicBezTo>
                                  <a:pt x="1579" y="7782"/>
                                  <a:pt x="1357" y="7339"/>
                                  <a:pt x="914" y="7228"/>
                                </a:cubicBezTo>
                                <a:cubicBezTo>
                                  <a:pt x="582" y="7117"/>
                                  <a:pt x="139" y="7339"/>
                                  <a:pt x="28" y="7782"/>
                                </a:cubicBezTo>
                                <a:cubicBezTo>
                                  <a:pt x="-83" y="8114"/>
                                  <a:pt x="139" y="8557"/>
                                  <a:pt x="582" y="8668"/>
                                </a:cubicBezTo>
                                <a:cubicBezTo>
                                  <a:pt x="914" y="8779"/>
                                  <a:pt x="1357" y="8557"/>
                                  <a:pt x="1468" y="8114"/>
                                </a:cubicBezTo>
                                <a:close/>
                                <a:moveTo>
                                  <a:pt x="13652" y="28"/>
                                </a:moveTo>
                                <a:cubicBezTo>
                                  <a:pt x="13320" y="-83"/>
                                  <a:pt x="12877" y="139"/>
                                  <a:pt x="12766" y="582"/>
                                </a:cubicBezTo>
                                <a:cubicBezTo>
                                  <a:pt x="12655" y="914"/>
                                  <a:pt x="12877" y="1357"/>
                                  <a:pt x="13320" y="1468"/>
                                </a:cubicBezTo>
                                <a:cubicBezTo>
                                  <a:pt x="13652" y="1579"/>
                                  <a:pt x="14096" y="1357"/>
                                  <a:pt x="14206" y="914"/>
                                </a:cubicBezTo>
                                <a:cubicBezTo>
                                  <a:pt x="14206" y="582"/>
                                  <a:pt x="13985" y="139"/>
                                  <a:pt x="13652" y="28"/>
                                </a:cubicBezTo>
                                <a:close/>
                                <a:moveTo>
                                  <a:pt x="20852" y="12766"/>
                                </a:moveTo>
                                <a:cubicBezTo>
                                  <a:pt x="20520" y="12655"/>
                                  <a:pt x="20077" y="12877"/>
                                  <a:pt x="19966" y="13320"/>
                                </a:cubicBezTo>
                                <a:cubicBezTo>
                                  <a:pt x="19855" y="13652"/>
                                  <a:pt x="20077" y="14095"/>
                                  <a:pt x="20520" y="14206"/>
                                </a:cubicBezTo>
                                <a:cubicBezTo>
                                  <a:pt x="20852" y="14317"/>
                                  <a:pt x="21296" y="14095"/>
                                  <a:pt x="21406" y="13652"/>
                                </a:cubicBezTo>
                                <a:cubicBezTo>
                                  <a:pt x="21517" y="13209"/>
                                  <a:pt x="21185" y="12877"/>
                                  <a:pt x="20852" y="12766"/>
                                </a:cubicBezTo>
                                <a:close/>
                                <a:moveTo>
                                  <a:pt x="20299" y="5234"/>
                                </a:moveTo>
                                <a:cubicBezTo>
                                  <a:pt x="20077" y="4902"/>
                                  <a:pt x="19634" y="4791"/>
                                  <a:pt x="19302" y="5012"/>
                                </a:cubicBezTo>
                                <a:cubicBezTo>
                                  <a:pt x="18969" y="5234"/>
                                  <a:pt x="18859" y="5677"/>
                                  <a:pt x="19080" y="6009"/>
                                </a:cubicBezTo>
                                <a:cubicBezTo>
                                  <a:pt x="19302" y="6342"/>
                                  <a:pt x="19745" y="6452"/>
                                  <a:pt x="20077" y="6231"/>
                                </a:cubicBezTo>
                                <a:cubicBezTo>
                                  <a:pt x="20409" y="6009"/>
                                  <a:pt x="20520" y="5566"/>
                                  <a:pt x="20299" y="5234"/>
                                </a:cubicBezTo>
                                <a:close/>
                                <a:moveTo>
                                  <a:pt x="15425" y="19080"/>
                                </a:moveTo>
                                <a:cubicBezTo>
                                  <a:pt x="15092" y="19302"/>
                                  <a:pt x="14982" y="19745"/>
                                  <a:pt x="15203" y="20077"/>
                                </a:cubicBezTo>
                                <a:cubicBezTo>
                                  <a:pt x="15425" y="20409"/>
                                  <a:pt x="15868" y="20520"/>
                                  <a:pt x="16200" y="20299"/>
                                </a:cubicBezTo>
                                <a:cubicBezTo>
                                  <a:pt x="16532" y="20077"/>
                                  <a:pt x="16643" y="19634"/>
                                  <a:pt x="16422" y="19302"/>
                                </a:cubicBezTo>
                                <a:cubicBezTo>
                                  <a:pt x="16200" y="18969"/>
                                  <a:pt x="15757" y="18859"/>
                                  <a:pt x="15425" y="190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65" name="Cuadro de texto 65"/>
                      <wps:cNvSpPr txBox="1"/>
                      <wps:spPr>
                        <a:xfrm>
                          <a:off x="6020078" y="7580611"/>
                          <a:ext cx="1952298" cy="316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543A" w14:textId="0633971C" w:rsidR="00224692" w:rsidRPr="008C5BF3" w:rsidRDefault="008204A7" w:rsidP="008C5BF3">
                            <w:pPr>
                              <w:pStyle w:val="Piedepgina"/>
                              <w:rPr>
                                <w:rStyle w:val="PiedepginaCar"/>
                              </w:rPr>
                            </w:pPr>
                            <w:sdt>
                              <w:sdtPr>
                                <w:alias w:val="Dirección web"/>
                                <w:tag w:val=""/>
                                <w:id w:val="715389328"/>
                                <w:placeholder>
                                  <w:docPart w:val="15E9227C60704382B959B9BC137F69A9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/>
                              </w:sdtPr>
                              <w:sdtEndPr>
                                <w:rPr>
                                  <w:rStyle w:val="PiedepginaCar"/>
                                </w:rPr>
                              </w:sdtEndPr>
                              <w:sdtContent>
                                <w:r w:rsidR="0042381A">
                                  <w:t>https://colegiosantasofia.cl/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Forma libr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87755" cy="765810"/>
                        </a:xfrm>
                        <a:custGeom>
                          <a:avLst/>
                          <a:gdLst>
                            <a:gd name="T0" fmla="*/ 1712 w 1713"/>
                            <a:gd name="T1" fmla="*/ 0 h 850"/>
                            <a:gd name="T2" fmla="*/ 0 w 1713"/>
                            <a:gd name="T3" fmla="*/ 0 h 850"/>
                            <a:gd name="T4" fmla="*/ 0 w 1713"/>
                            <a:gd name="T5" fmla="*/ 523 h 850"/>
                            <a:gd name="T6" fmla="*/ 856 w 1713"/>
                            <a:gd name="T7" fmla="*/ 849 h 850"/>
                            <a:gd name="T8" fmla="*/ 1712 w 1713"/>
                            <a:gd name="T9" fmla="*/ 523 h 850"/>
                            <a:gd name="T10" fmla="*/ 1712 w 1713"/>
                            <a:gd name="T11" fmla="*/ 0 h 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13" h="850">
                              <a:moveTo>
                                <a:pt x="1712" y="0"/>
                              </a:moveTo>
                              <a:lnTo>
                                <a:pt x="0" y="0"/>
                              </a:lnTo>
                              <a:lnTo>
                                <a:pt x="0" y="523"/>
                              </a:lnTo>
                              <a:lnTo>
                                <a:pt x="856" y="849"/>
                              </a:lnTo>
                              <a:lnTo>
                                <a:pt x="1712" y="523"/>
                              </a:lnTo>
                              <a:lnTo>
                                <a:pt x="17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orma libre 7"/>
                      <wps:cNvSpPr>
                        <a:spLocks/>
                      </wps:cNvSpPr>
                      <wps:spPr bwMode="auto">
                        <a:xfrm>
                          <a:off x="1989666" y="0"/>
                          <a:ext cx="437515" cy="1052195"/>
                        </a:xfrm>
                        <a:custGeom>
                          <a:avLst/>
                          <a:gdLst>
                            <a:gd name="T0" fmla="*/ 688 w 689"/>
                            <a:gd name="T1" fmla="*/ 0 h 1335"/>
                            <a:gd name="T2" fmla="*/ 0 w 689"/>
                            <a:gd name="T3" fmla="*/ 0 h 1335"/>
                            <a:gd name="T4" fmla="*/ 0 w 689"/>
                            <a:gd name="T5" fmla="*/ 1009 h 1335"/>
                            <a:gd name="T6" fmla="*/ 344 w 689"/>
                            <a:gd name="T7" fmla="*/ 1334 h 1335"/>
                            <a:gd name="T8" fmla="*/ 688 w 689"/>
                            <a:gd name="T9" fmla="*/ 1009 h 1335"/>
                            <a:gd name="T10" fmla="*/ 688 w 689"/>
                            <a:gd name="T11" fmla="*/ 0 h 1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89" h="1335">
                              <a:moveTo>
                                <a:pt x="688" y="0"/>
                              </a:moveTo>
                              <a:lnTo>
                                <a:pt x="0" y="0"/>
                              </a:lnTo>
                              <a:lnTo>
                                <a:pt x="0" y="1009"/>
                              </a:lnTo>
                              <a:lnTo>
                                <a:pt x="344" y="1334"/>
                              </a:lnTo>
                              <a:lnTo>
                                <a:pt x="688" y="1009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orma libre 11"/>
                      <wps:cNvSpPr>
                        <a:spLocks/>
                      </wps:cNvSpPr>
                      <wps:spPr bwMode="auto">
                        <a:xfrm>
                          <a:off x="736600" y="0"/>
                          <a:ext cx="1566545" cy="1676400"/>
                        </a:xfrm>
                        <a:custGeom>
                          <a:avLst/>
                          <a:gdLst>
                            <a:gd name="T0" fmla="*/ 2466 w 2467"/>
                            <a:gd name="T1" fmla="*/ 0 h 1954"/>
                            <a:gd name="T2" fmla="*/ 0 w 2467"/>
                            <a:gd name="T3" fmla="*/ 0 h 1954"/>
                            <a:gd name="T4" fmla="*/ 0 w 2467"/>
                            <a:gd name="T5" fmla="*/ 1485 h 1954"/>
                            <a:gd name="T6" fmla="*/ 1233 w 2467"/>
                            <a:gd name="T7" fmla="*/ 1953 h 1954"/>
                            <a:gd name="T8" fmla="*/ 2466 w 2467"/>
                            <a:gd name="T9" fmla="*/ 1485 h 1954"/>
                            <a:gd name="T10" fmla="*/ 2466 w 2467"/>
                            <a:gd name="T11" fmla="*/ 0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7" h="1954">
                              <a:moveTo>
                                <a:pt x="2466" y="0"/>
                              </a:moveTo>
                              <a:lnTo>
                                <a:pt x="0" y="0"/>
                              </a:lnTo>
                              <a:lnTo>
                                <a:pt x="0" y="1485"/>
                              </a:lnTo>
                              <a:lnTo>
                                <a:pt x="1233" y="1953"/>
                              </a:lnTo>
                              <a:lnTo>
                                <a:pt x="2466" y="1485"/>
                              </a:lnTo>
                              <a:lnTo>
                                <a:pt x="2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orma libre 12"/>
                      <wps:cNvSpPr>
                        <a:spLocks/>
                      </wps:cNvSpPr>
                      <wps:spPr bwMode="auto">
                        <a:xfrm>
                          <a:off x="736600" y="0"/>
                          <a:ext cx="1566545" cy="1604645"/>
                        </a:xfrm>
                        <a:custGeom>
                          <a:avLst/>
                          <a:gdLst>
                            <a:gd name="T0" fmla="*/ 2466 w 2467"/>
                            <a:gd name="T1" fmla="*/ 0 h 1871"/>
                            <a:gd name="T2" fmla="*/ 0 w 2467"/>
                            <a:gd name="T3" fmla="*/ 0 h 1871"/>
                            <a:gd name="T4" fmla="*/ 0 w 2467"/>
                            <a:gd name="T5" fmla="*/ 1401 h 1871"/>
                            <a:gd name="T6" fmla="*/ 1233 w 2467"/>
                            <a:gd name="T7" fmla="*/ 1870 h 1871"/>
                            <a:gd name="T8" fmla="*/ 2466 w 2467"/>
                            <a:gd name="T9" fmla="*/ 1401 h 1871"/>
                            <a:gd name="T10" fmla="*/ 2466 w 2467"/>
                            <a:gd name="T11" fmla="*/ 0 h 18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7" h="1871">
                              <a:moveTo>
                                <a:pt x="2466" y="0"/>
                              </a:moveTo>
                              <a:lnTo>
                                <a:pt x="0" y="0"/>
                              </a:lnTo>
                              <a:lnTo>
                                <a:pt x="0" y="1401"/>
                              </a:lnTo>
                              <a:lnTo>
                                <a:pt x="1233" y="1870"/>
                              </a:lnTo>
                              <a:lnTo>
                                <a:pt x="2466" y="1401"/>
                              </a:lnTo>
                              <a:lnTo>
                                <a:pt x="2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6" name="Grupo 1"/>
                      <wpg:cNvGrpSpPr/>
                      <wpg:grpSpPr>
                        <a:xfrm>
                          <a:off x="1261533" y="618067"/>
                          <a:ext cx="530860" cy="532130"/>
                          <a:chOff x="10764" y="200029"/>
                          <a:chExt cx="531289" cy="532143"/>
                        </a:xfrm>
                      </wpg:grpSpPr>
                      <wps:wsp>
                        <wps:cNvPr id="87" name="Forma"/>
                        <wps:cNvSpPr/>
                        <wps:spPr>
                          <a:xfrm>
                            <a:off x="10764" y="200029"/>
                            <a:ext cx="531289" cy="5321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869" h="20902" extrusionOk="0">
                                <a:moveTo>
                                  <a:pt x="5238" y="5687"/>
                                </a:moveTo>
                                <a:cubicBezTo>
                                  <a:pt x="2395" y="4889"/>
                                  <a:pt x="599" y="5887"/>
                                  <a:pt x="100" y="7583"/>
                                </a:cubicBezTo>
                                <a:cubicBezTo>
                                  <a:pt x="-349" y="9279"/>
                                  <a:pt x="699" y="11025"/>
                                  <a:pt x="3542" y="11823"/>
                                </a:cubicBezTo>
                                <a:cubicBezTo>
                                  <a:pt x="6385" y="12621"/>
                                  <a:pt x="10376" y="10426"/>
                                  <a:pt x="10376" y="10426"/>
                                </a:cubicBezTo>
                                <a:cubicBezTo>
                                  <a:pt x="10376" y="10426"/>
                                  <a:pt x="8081" y="6485"/>
                                  <a:pt x="5238" y="5687"/>
                                </a:cubicBezTo>
                                <a:close/>
                                <a:moveTo>
                                  <a:pt x="15165" y="5238"/>
                                </a:moveTo>
                                <a:cubicBezTo>
                                  <a:pt x="15963" y="2395"/>
                                  <a:pt x="14966" y="599"/>
                                  <a:pt x="13269" y="100"/>
                                </a:cubicBezTo>
                                <a:cubicBezTo>
                                  <a:pt x="11573" y="-349"/>
                                  <a:pt x="9827" y="699"/>
                                  <a:pt x="9029" y="3542"/>
                                </a:cubicBezTo>
                                <a:cubicBezTo>
                                  <a:pt x="8231" y="6385"/>
                                  <a:pt x="10426" y="10376"/>
                                  <a:pt x="10426" y="10376"/>
                                </a:cubicBezTo>
                                <a:cubicBezTo>
                                  <a:pt x="10426" y="10376"/>
                                  <a:pt x="14367" y="8081"/>
                                  <a:pt x="15165" y="5238"/>
                                </a:cubicBezTo>
                                <a:close/>
                                <a:moveTo>
                                  <a:pt x="17310" y="9079"/>
                                </a:moveTo>
                                <a:cubicBezTo>
                                  <a:pt x="14467" y="8281"/>
                                  <a:pt x="10476" y="10476"/>
                                  <a:pt x="10476" y="10476"/>
                                </a:cubicBezTo>
                                <a:cubicBezTo>
                                  <a:pt x="10476" y="10476"/>
                                  <a:pt x="12771" y="14417"/>
                                  <a:pt x="15614" y="15215"/>
                                </a:cubicBezTo>
                                <a:cubicBezTo>
                                  <a:pt x="18457" y="16013"/>
                                  <a:pt x="20253" y="15015"/>
                                  <a:pt x="20752" y="13319"/>
                                </a:cubicBezTo>
                                <a:cubicBezTo>
                                  <a:pt x="21251" y="11623"/>
                                  <a:pt x="20154" y="9827"/>
                                  <a:pt x="17310" y="9079"/>
                                </a:cubicBezTo>
                                <a:close/>
                                <a:moveTo>
                                  <a:pt x="5687" y="15664"/>
                                </a:moveTo>
                                <a:cubicBezTo>
                                  <a:pt x="4889" y="18507"/>
                                  <a:pt x="5887" y="20303"/>
                                  <a:pt x="7583" y="20802"/>
                                </a:cubicBezTo>
                                <a:cubicBezTo>
                                  <a:pt x="9279" y="21251"/>
                                  <a:pt x="11025" y="20203"/>
                                  <a:pt x="11823" y="17360"/>
                                </a:cubicBezTo>
                                <a:cubicBezTo>
                                  <a:pt x="12621" y="14517"/>
                                  <a:pt x="10426" y="10526"/>
                                  <a:pt x="10426" y="10526"/>
                                </a:cubicBezTo>
                                <a:cubicBezTo>
                                  <a:pt x="10426" y="10526"/>
                                  <a:pt x="6485" y="12821"/>
                                  <a:pt x="5687" y="156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8" name="Forma"/>
                        <wps:cNvSpPr/>
                        <wps:spPr>
                          <a:xfrm>
                            <a:off x="36163" y="212729"/>
                            <a:ext cx="493923" cy="49447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39" h="20512" extrusionOk="0">
                                <a:moveTo>
                                  <a:pt x="10229" y="10203"/>
                                </a:moveTo>
                                <a:cubicBezTo>
                                  <a:pt x="10229" y="10203"/>
                                  <a:pt x="11443" y="5515"/>
                                  <a:pt x="9912" y="2828"/>
                                </a:cubicBezTo>
                                <a:cubicBezTo>
                                  <a:pt x="8380" y="141"/>
                                  <a:pt x="6268" y="-544"/>
                                  <a:pt x="4683" y="404"/>
                                </a:cubicBezTo>
                                <a:cubicBezTo>
                                  <a:pt x="3046" y="1300"/>
                                  <a:pt x="2518" y="3460"/>
                                  <a:pt x="4050" y="6147"/>
                                </a:cubicBezTo>
                                <a:cubicBezTo>
                                  <a:pt x="5634" y="8886"/>
                                  <a:pt x="10229" y="10203"/>
                                  <a:pt x="10229" y="10203"/>
                                </a:cubicBezTo>
                                <a:close/>
                                <a:moveTo>
                                  <a:pt x="2835" y="10625"/>
                                </a:moveTo>
                                <a:cubicBezTo>
                                  <a:pt x="142" y="12153"/>
                                  <a:pt x="-545" y="14260"/>
                                  <a:pt x="406" y="15840"/>
                                </a:cubicBezTo>
                                <a:cubicBezTo>
                                  <a:pt x="1303" y="17474"/>
                                  <a:pt x="3469" y="18000"/>
                                  <a:pt x="6162" y="16473"/>
                                </a:cubicBezTo>
                                <a:cubicBezTo>
                                  <a:pt x="8855" y="14945"/>
                                  <a:pt x="10229" y="10309"/>
                                  <a:pt x="10229" y="10309"/>
                                </a:cubicBezTo>
                                <a:cubicBezTo>
                                  <a:pt x="10229" y="10309"/>
                                  <a:pt x="5528" y="9097"/>
                                  <a:pt x="2835" y="10625"/>
                                </a:cubicBezTo>
                                <a:close/>
                                <a:moveTo>
                                  <a:pt x="20157" y="4724"/>
                                </a:moveTo>
                                <a:cubicBezTo>
                                  <a:pt x="19259" y="3091"/>
                                  <a:pt x="17094" y="2564"/>
                                  <a:pt x="14401" y="4092"/>
                                </a:cubicBezTo>
                                <a:cubicBezTo>
                                  <a:pt x="11707" y="5620"/>
                                  <a:pt x="10334" y="10256"/>
                                  <a:pt x="10334" y="10256"/>
                                </a:cubicBezTo>
                                <a:cubicBezTo>
                                  <a:pt x="10334" y="10256"/>
                                  <a:pt x="15034" y="11468"/>
                                  <a:pt x="17728" y="9940"/>
                                </a:cubicBezTo>
                                <a:cubicBezTo>
                                  <a:pt x="20421" y="8412"/>
                                  <a:pt x="21055" y="6305"/>
                                  <a:pt x="20157" y="4724"/>
                                </a:cubicBezTo>
                                <a:close/>
                                <a:moveTo>
                                  <a:pt x="10334" y="10309"/>
                                </a:moveTo>
                                <a:cubicBezTo>
                                  <a:pt x="10334" y="10309"/>
                                  <a:pt x="9120" y="14997"/>
                                  <a:pt x="10651" y="17684"/>
                                </a:cubicBezTo>
                                <a:cubicBezTo>
                                  <a:pt x="12183" y="20371"/>
                                  <a:pt x="14295" y="21056"/>
                                  <a:pt x="15879" y="20108"/>
                                </a:cubicBezTo>
                                <a:cubicBezTo>
                                  <a:pt x="17517" y="19212"/>
                                  <a:pt x="18045" y="17052"/>
                                  <a:pt x="16513" y="14365"/>
                                </a:cubicBezTo>
                                <a:cubicBezTo>
                                  <a:pt x="14929" y="11678"/>
                                  <a:pt x="10334" y="10309"/>
                                  <a:pt x="10334" y="10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9" name="Forma"/>
                        <wps:cNvSpPr/>
                        <wps:spPr>
                          <a:xfrm>
                            <a:off x="163165" y="352429"/>
                            <a:ext cx="229869" cy="2286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4678" y="12360"/>
                                </a:moveTo>
                                <a:cubicBezTo>
                                  <a:pt x="15991" y="12720"/>
                                  <a:pt x="17185" y="12960"/>
                                  <a:pt x="18139" y="13200"/>
                                </a:cubicBezTo>
                                <a:cubicBezTo>
                                  <a:pt x="20168" y="13680"/>
                                  <a:pt x="21600" y="13920"/>
                                  <a:pt x="21600" y="13920"/>
                                </a:cubicBezTo>
                                <a:cubicBezTo>
                                  <a:pt x="21600" y="13920"/>
                                  <a:pt x="20287" y="13440"/>
                                  <a:pt x="18378" y="12720"/>
                                </a:cubicBezTo>
                                <a:cubicBezTo>
                                  <a:pt x="17423" y="12360"/>
                                  <a:pt x="16230" y="12000"/>
                                  <a:pt x="15036" y="11640"/>
                                </a:cubicBezTo>
                                <a:cubicBezTo>
                                  <a:pt x="14440" y="11400"/>
                                  <a:pt x="13724" y="11280"/>
                                  <a:pt x="13127" y="11040"/>
                                </a:cubicBezTo>
                                <a:cubicBezTo>
                                  <a:pt x="12769" y="10920"/>
                                  <a:pt x="12530" y="10920"/>
                                  <a:pt x="12172" y="10800"/>
                                </a:cubicBezTo>
                                <a:cubicBezTo>
                                  <a:pt x="12411" y="10680"/>
                                  <a:pt x="12769" y="10440"/>
                                  <a:pt x="13008" y="10320"/>
                                </a:cubicBezTo>
                                <a:cubicBezTo>
                                  <a:pt x="13604" y="9960"/>
                                  <a:pt x="14201" y="9600"/>
                                  <a:pt x="14678" y="9240"/>
                                </a:cubicBezTo>
                                <a:cubicBezTo>
                                  <a:pt x="15275" y="8880"/>
                                  <a:pt x="15752" y="8520"/>
                                  <a:pt x="16230" y="8280"/>
                                </a:cubicBezTo>
                                <a:cubicBezTo>
                                  <a:pt x="16707" y="7920"/>
                                  <a:pt x="17185" y="7680"/>
                                  <a:pt x="17662" y="7320"/>
                                </a:cubicBezTo>
                                <a:cubicBezTo>
                                  <a:pt x="19452" y="6240"/>
                                  <a:pt x="20526" y="5400"/>
                                  <a:pt x="20526" y="5400"/>
                                </a:cubicBezTo>
                                <a:cubicBezTo>
                                  <a:pt x="20526" y="5400"/>
                                  <a:pt x="19213" y="6000"/>
                                  <a:pt x="17423" y="6840"/>
                                </a:cubicBezTo>
                                <a:cubicBezTo>
                                  <a:pt x="16946" y="7080"/>
                                  <a:pt x="16469" y="7320"/>
                                  <a:pt x="15872" y="7560"/>
                                </a:cubicBezTo>
                                <a:cubicBezTo>
                                  <a:pt x="15394" y="7800"/>
                                  <a:pt x="14798" y="8160"/>
                                  <a:pt x="14201" y="8400"/>
                                </a:cubicBezTo>
                                <a:cubicBezTo>
                                  <a:pt x="13604" y="8760"/>
                                  <a:pt x="13008" y="9000"/>
                                  <a:pt x="12411" y="9360"/>
                                </a:cubicBezTo>
                                <a:cubicBezTo>
                                  <a:pt x="12172" y="9480"/>
                                  <a:pt x="11814" y="9720"/>
                                  <a:pt x="11576" y="9840"/>
                                </a:cubicBezTo>
                                <a:cubicBezTo>
                                  <a:pt x="11695" y="9480"/>
                                  <a:pt x="11695" y="9240"/>
                                  <a:pt x="11814" y="8880"/>
                                </a:cubicBezTo>
                                <a:cubicBezTo>
                                  <a:pt x="12053" y="8160"/>
                                  <a:pt x="12172" y="7560"/>
                                  <a:pt x="12292" y="6960"/>
                                </a:cubicBezTo>
                                <a:cubicBezTo>
                                  <a:pt x="12411" y="6360"/>
                                  <a:pt x="12650" y="5760"/>
                                  <a:pt x="12769" y="5160"/>
                                </a:cubicBezTo>
                                <a:cubicBezTo>
                                  <a:pt x="12888" y="4560"/>
                                  <a:pt x="13008" y="4080"/>
                                  <a:pt x="13127" y="3480"/>
                                </a:cubicBezTo>
                                <a:cubicBezTo>
                                  <a:pt x="13604" y="1440"/>
                                  <a:pt x="13843" y="0"/>
                                  <a:pt x="13843" y="0"/>
                                </a:cubicBezTo>
                                <a:cubicBezTo>
                                  <a:pt x="13843" y="0"/>
                                  <a:pt x="13366" y="1320"/>
                                  <a:pt x="12650" y="3240"/>
                                </a:cubicBezTo>
                                <a:cubicBezTo>
                                  <a:pt x="12530" y="3720"/>
                                  <a:pt x="12292" y="4320"/>
                                  <a:pt x="12172" y="4800"/>
                                </a:cubicBezTo>
                                <a:cubicBezTo>
                                  <a:pt x="11934" y="5400"/>
                                  <a:pt x="11814" y="6000"/>
                                  <a:pt x="11576" y="6600"/>
                                </a:cubicBezTo>
                                <a:cubicBezTo>
                                  <a:pt x="11337" y="7200"/>
                                  <a:pt x="11218" y="7920"/>
                                  <a:pt x="10979" y="8520"/>
                                </a:cubicBezTo>
                                <a:cubicBezTo>
                                  <a:pt x="10860" y="8880"/>
                                  <a:pt x="10860" y="9120"/>
                                  <a:pt x="10740" y="9480"/>
                                </a:cubicBezTo>
                                <a:cubicBezTo>
                                  <a:pt x="10621" y="9240"/>
                                  <a:pt x="10382" y="8880"/>
                                  <a:pt x="10263" y="8640"/>
                                </a:cubicBezTo>
                                <a:cubicBezTo>
                                  <a:pt x="9905" y="8040"/>
                                  <a:pt x="9547" y="7440"/>
                                  <a:pt x="9189" y="6960"/>
                                </a:cubicBezTo>
                                <a:cubicBezTo>
                                  <a:pt x="8831" y="6360"/>
                                  <a:pt x="8473" y="5880"/>
                                  <a:pt x="8234" y="5400"/>
                                </a:cubicBezTo>
                                <a:cubicBezTo>
                                  <a:pt x="7876" y="4920"/>
                                  <a:pt x="7638" y="4440"/>
                                  <a:pt x="7280" y="3960"/>
                                </a:cubicBezTo>
                                <a:cubicBezTo>
                                  <a:pt x="6206" y="2160"/>
                                  <a:pt x="5370" y="1080"/>
                                  <a:pt x="5370" y="1080"/>
                                </a:cubicBezTo>
                                <a:cubicBezTo>
                                  <a:pt x="5370" y="1080"/>
                                  <a:pt x="5967" y="2400"/>
                                  <a:pt x="6802" y="4200"/>
                                </a:cubicBezTo>
                                <a:cubicBezTo>
                                  <a:pt x="7041" y="4680"/>
                                  <a:pt x="7280" y="5160"/>
                                  <a:pt x="7518" y="5760"/>
                                </a:cubicBezTo>
                                <a:cubicBezTo>
                                  <a:pt x="7757" y="6240"/>
                                  <a:pt x="8115" y="6840"/>
                                  <a:pt x="8354" y="7440"/>
                                </a:cubicBezTo>
                                <a:cubicBezTo>
                                  <a:pt x="8712" y="8040"/>
                                  <a:pt x="8950" y="8640"/>
                                  <a:pt x="9308" y="9240"/>
                                </a:cubicBezTo>
                                <a:cubicBezTo>
                                  <a:pt x="9428" y="9480"/>
                                  <a:pt x="9666" y="9840"/>
                                  <a:pt x="9786" y="10080"/>
                                </a:cubicBezTo>
                                <a:cubicBezTo>
                                  <a:pt x="9428" y="9960"/>
                                  <a:pt x="9189" y="9960"/>
                                  <a:pt x="8831" y="9840"/>
                                </a:cubicBezTo>
                                <a:cubicBezTo>
                                  <a:pt x="8115" y="9600"/>
                                  <a:pt x="7518" y="9480"/>
                                  <a:pt x="6922" y="9360"/>
                                </a:cubicBezTo>
                                <a:cubicBezTo>
                                  <a:pt x="6325" y="9240"/>
                                  <a:pt x="5728" y="9000"/>
                                  <a:pt x="5131" y="8880"/>
                                </a:cubicBezTo>
                                <a:cubicBezTo>
                                  <a:pt x="4535" y="8760"/>
                                  <a:pt x="4057" y="8640"/>
                                  <a:pt x="3461" y="8520"/>
                                </a:cubicBezTo>
                                <a:cubicBezTo>
                                  <a:pt x="1432" y="8040"/>
                                  <a:pt x="0" y="7800"/>
                                  <a:pt x="0" y="7800"/>
                                </a:cubicBezTo>
                                <a:cubicBezTo>
                                  <a:pt x="0" y="7800"/>
                                  <a:pt x="1313" y="8280"/>
                                  <a:pt x="3222" y="9000"/>
                                </a:cubicBezTo>
                                <a:cubicBezTo>
                                  <a:pt x="3699" y="9120"/>
                                  <a:pt x="4296" y="9360"/>
                                  <a:pt x="4773" y="9480"/>
                                </a:cubicBezTo>
                                <a:cubicBezTo>
                                  <a:pt x="5370" y="9720"/>
                                  <a:pt x="5967" y="9840"/>
                                  <a:pt x="6564" y="10080"/>
                                </a:cubicBezTo>
                                <a:cubicBezTo>
                                  <a:pt x="7160" y="10320"/>
                                  <a:pt x="7876" y="10440"/>
                                  <a:pt x="8473" y="10680"/>
                                </a:cubicBezTo>
                                <a:cubicBezTo>
                                  <a:pt x="8831" y="10800"/>
                                  <a:pt x="9070" y="10800"/>
                                  <a:pt x="9428" y="10920"/>
                                </a:cubicBezTo>
                                <a:cubicBezTo>
                                  <a:pt x="9189" y="11040"/>
                                  <a:pt x="8831" y="11280"/>
                                  <a:pt x="8592" y="11400"/>
                                </a:cubicBezTo>
                                <a:cubicBezTo>
                                  <a:pt x="7996" y="11760"/>
                                  <a:pt x="7399" y="12120"/>
                                  <a:pt x="6922" y="12480"/>
                                </a:cubicBezTo>
                                <a:cubicBezTo>
                                  <a:pt x="5848" y="13200"/>
                                  <a:pt x="4773" y="13800"/>
                                  <a:pt x="3938" y="14400"/>
                                </a:cubicBezTo>
                                <a:cubicBezTo>
                                  <a:pt x="2148" y="15480"/>
                                  <a:pt x="1074" y="16320"/>
                                  <a:pt x="1074" y="16320"/>
                                </a:cubicBezTo>
                                <a:cubicBezTo>
                                  <a:pt x="1074" y="16320"/>
                                  <a:pt x="2387" y="15720"/>
                                  <a:pt x="4177" y="14880"/>
                                </a:cubicBezTo>
                                <a:cubicBezTo>
                                  <a:pt x="5131" y="14400"/>
                                  <a:pt x="6206" y="13800"/>
                                  <a:pt x="7399" y="13200"/>
                                </a:cubicBezTo>
                                <a:cubicBezTo>
                                  <a:pt x="7996" y="12840"/>
                                  <a:pt x="8592" y="12600"/>
                                  <a:pt x="9189" y="12240"/>
                                </a:cubicBezTo>
                                <a:cubicBezTo>
                                  <a:pt x="9428" y="12120"/>
                                  <a:pt x="9786" y="11880"/>
                                  <a:pt x="10024" y="11760"/>
                                </a:cubicBezTo>
                                <a:cubicBezTo>
                                  <a:pt x="9905" y="12120"/>
                                  <a:pt x="9905" y="12360"/>
                                  <a:pt x="9786" y="12720"/>
                                </a:cubicBezTo>
                                <a:cubicBezTo>
                                  <a:pt x="9547" y="13440"/>
                                  <a:pt x="9428" y="14040"/>
                                  <a:pt x="9308" y="14640"/>
                                </a:cubicBezTo>
                                <a:cubicBezTo>
                                  <a:pt x="8950" y="15960"/>
                                  <a:pt x="8712" y="17160"/>
                                  <a:pt x="8473" y="18120"/>
                                </a:cubicBezTo>
                                <a:cubicBezTo>
                                  <a:pt x="7996" y="20160"/>
                                  <a:pt x="7757" y="21600"/>
                                  <a:pt x="7757" y="21600"/>
                                </a:cubicBezTo>
                                <a:cubicBezTo>
                                  <a:pt x="7757" y="21600"/>
                                  <a:pt x="8234" y="20280"/>
                                  <a:pt x="8950" y="18360"/>
                                </a:cubicBezTo>
                                <a:cubicBezTo>
                                  <a:pt x="9308" y="17400"/>
                                  <a:pt x="9666" y="16200"/>
                                  <a:pt x="10024" y="15000"/>
                                </a:cubicBezTo>
                                <a:cubicBezTo>
                                  <a:pt x="10263" y="14400"/>
                                  <a:pt x="10382" y="13680"/>
                                  <a:pt x="10621" y="13080"/>
                                </a:cubicBezTo>
                                <a:cubicBezTo>
                                  <a:pt x="10740" y="12720"/>
                                  <a:pt x="10740" y="12480"/>
                                  <a:pt x="10860" y="12120"/>
                                </a:cubicBezTo>
                                <a:cubicBezTo>
                                  <a:pt x="10979" y="12360"/>
                                  <a:pt x="11218" y="12720"/>
                                  <a:pt x="11337" y="12960"/>
                                </a:cubicBezTo>
                                <a:cubicBezTo>
                                  <a:pt x="11695" y="13560"/>
                                  <a:pt x="12053" y="14160"/>
                                  <a:pt x="12411" y="14640"/>
                                </a:cubicBezTo>
                                <a:cubicBezTo>
                                  <a:pt x="13127" y="15720"/>
                                  <a:pt x="13724" y="16800"/>
                                  <a:pt x="14320" y="17640"/>
                                </a:cubicBezTo>
                                <a:cubicBezTo>
                                  <a:pt x="15395" y="19440"/>
                                  <a:pt x="16230" y="20520"/>
                                  <a:pt x="16230" y="20520"/>
                                </a:cubicBezTo>
                                <a:cubicBezTo>
                                  <a:pt x="16230" y="20520"/>
                                  <a:pt x="15633" y="19200"/>
                                  <a:pt x="14798" y="17400"/>
                                </a:cubicBezTo>
                                <a:cubicBezTo>
                                  <a:pt x="14320" y="16440"/>
                                  <a:pt x="13724" y="15360"/>
                                  <a:pt x="13127" y="14160"/>
                                </a:cubicBezTo>
                                <a:cubicBezTo>
                                  <a:pt x="12769" y="13560"/>
                                  <a:pt x="12530" y="12960"/>
                                  <a:pt x="12172" y="12360"/>
                                </a:cubicBezTo>
                                <a:cubicBezTo>
                                  <a:pt x="12053" y="12120"/>
                                  <a:pt x="11814" y="11760"/>
                                  <a:pt x="11695" y="11520"/>
                                </a:cubicBezTo>
                                <a:cubicBezTo>
                                  <a:pt x="12053" y="11640"/>
                                  <a:pt x="12292" y="11640"/>
                                  <a:pt x="12650" y="11760"/>
                                </a:cubicBezTo>
                                <a:cubicBezTo>
                                  <a:pt x="13366" y="12000"/>
                                  <a:pt x="14082" y="12240"/>
                                  <a:pt x="14678" y="123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0" name="Forma"/>
                        <wps:cNvSpPr/>
                        <wps:spPr>
                          <a:xfrm>
                            <a:off x="150463" y="339729"/>
                            <a:ext cx="245684" cy="2457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28" h="21435" extrusionOk="0">
                                <a:moveTo>
                                  <a:pt x="5234" y="1135"/>
                                </a:moveTo>
                                <a:cubicBezTo>
                                  <a:pt x="4902" y="1357"/>
                                  <a:pt x="4791" y="1800"/>
                                  <a:pt x="5012" y="2132"/>
                                </a:cubicBezTo>
                                <a:cubicBezTo>
                                  <a:pt x="5234" y="2465"/>
                                  <a:pt x="5677" y="2575"/>
                                  <a:pt x="6009" y="2354"/>
                                </a:cubicBezTo>
                                <a:cubicBezTo>
                                  <a:pt x="6342" y="2132"/>
                                  <a:pt x="6452" y="1689"/>
                                  <a:pt x="6231" y="1357"/>
                                </a:cubicBezTo>
                                <a:cubicBezTo>
                                  <a:pt x="6009" y="1025"/>
                                  <a:pt x="5566" y="914"/>
                                  <a:pt x="5234" y="1135"/>
                                </a:cubicBezTo>
                                <a:close/>
                                <a:moveTo>
                                  <a:pt x="8114" y="19966"/>
                                </a:moveTo>
                                <a:cubicBezTo>
                                  <a:pt x="7782" y="19855"/>
                                  <a:pt x="7339" y="20077"/>
                                  <a:pt x="7228" y="20520"/>
                                </a:cubicBezTo>
                                <a:cubicBezTo>
                                  <a:pt x="7117" y="20852"/>
                                  <a:pt x="7339" y="21295"/>
                                  <a:pt x="7782" y="21406"/>
                                </a:cubicBezTo>
                                <a:cubicBezTo>
                                  <a:pt x="8114" y="21517"/>
                                  <a:pt x="8557" y="21295"/>
                                  <a:pt x="8668" y="20852"/>
                                </a:cubicBezTo>
                                <a:cubicBezTo>
                                  <a:pt x="8668" y="20409"/>
                                  <a:pt x="8446" y="20077"/>
                                  <a:pt x="8114" y="19966"/>
                                </a:cubicBezTo>
                                <a:close/>
                                <a:moveTo>
                                  <a:pt x="9222" y="8225"/>
                                </a:moveTo>
                                <a:cubicBezTo>
                                  <a:pt x="7892" y="9000"/>
                                  <a:pt x="7339" y="10772"/>
                                  <a:pt x="8114" y="12102"/>
                                </a:cubicBezTo>
                                <a:cubicBezTo>
                                  <a:pt x="8889" y="13431"/>
                                  <a:pt x="10662" y="13985"/>
                                  <a:pt x="11991" y="13209"/>
                                </a:cubicBezTo>
                                <a:cubicBezTo>
                                  <a:pt x="13320" y="12434"/>
                                  <a:pt x="13874" y="10662"/>
                                  <a:pt x="13099" y="9332"/>
                                </a:cubicBezTo>
                                <a:cubicBezTo>
                                  <a:pt x="12323" y="7892"/>
                                  <a:pt x="10662" y="7449"/>
                                  <a:pt x="9222" y="8225"/>
                                </a:cubicBezTo>
                                <a:close/>
                                <a:moveTo>
                                  <a:pt x="1357" y="15203"/>
                                </a:moveTo>
                                <a:cubicBezTo>
                                  <a:pt x="1025" y="15425"/>
                                  <a:pt x="914" y="15868"/>
                                  <a:pt x="1135" y="16200"/>
                                </a:cubicBezTo>
                                <a:cubicBezTo>
                                  <a:pt x="1357" y="16532"/>
                                  <a:pt x="1800" y="16643"/>
                                  <a:pt x="2132" y="16422"/>
                                </a:cubicBezTo>
                                <a:cubicBezTo>
                                  <a:pt x="2465" y="16200"/>
                                  <a:pt x="2575" y="15757"/>
                                  <a:pt x="2354" y="15425"/>
                                </a:cubicBezTo>
                                <a:cubicBezTo>
                                  <a:pt x="2132" y="15092"/>
                                  <a:pt x="1689" y="14982"/>
                                  <a:pt x="1357" y="15203"/>
                                </a:cubicBezTo>
                                <a:close/>
                                <a:moveTo>
                                  <a:pt x="1468" y="8114"/>
                                </a:moveTo>
                                <a:cubicBezTo>
                                  <a:pt x="1579" y="7782"/>
                                  <a:pt x="1357" y="7339"/>
                                  <a:pt x="914" y="7228"/>
                                </a:cubicBezTo>
                                <a:cubicBezTo>
                                  <a:pt x="582" y="7117"/>
                                  <a:pt x="139" y="7339"/>
                                  <a:pt x="28" y="7782"/>
                                </a:cubicBezTo>
                                <a:cubicBezTo>
                                  <a:pt x="-83" y="8114"/>
                                  <a:pt x="139" y="8557"/>
                                  <a:pt x="582" y="8668"/>
                                </a:cubicBezTo>
                                <a:cubicBezTo>
                                  <a:pt x="914" y="8779"/>
                                  <a:pt x="1357" y="8557"/>
                                  <a:pt x="1468" y="8114"/>
                                </a:cubicBezTo>
                                <a:close/>
                                <a:moveTo>
                                  <a:pt x="13652" y="28"/>
                                </a:moveTo>
                                <a:cubicBezTo>
                                  <a:pt x="13320" y="-83"/>
                                  <a:pt x="12877" y="139"/>
                                  <a:pt x="12766" y="582"/>
                                </a:cubicBezTo>
                                <a:cubicBezTo>
                                  <a:pt x="12655" y="914"/>
                                  <a:pt x="12877" y="1357"/>
                                  <a:pt x="13320" y="1468"/>
                                </a:cubicBezTo>
                                <a:cubicBezTo>
                                  <a:pt x="13652" y="1579"/>
                                  <a:pt x="14096" y="1357"/>
                                  <a:pt x="14206" y="914"/>
                                </a:cubicBezTo>
                                <a:cubicBezTo>
                                  <a:pt x="14206" y="582"/>
                                  <a:pt x="13985" y="139"/>
                                  <a:pt x="13652" y="28"/>
                                </a:cubicBezTo>
                                <a:close/>
                                <a:moveTo>
                                  <a:pt x="20852" y="12766"/>
                                </a:moveTo>
                                <a:cubicBezTo>
                                  <a:pt x="20520" y="12655"/>
                                  <a:pt x="20077" y="12877"/>
                                  <a:pt x="19966" y="13320"/>
                                </a:cubicBezTo>
                                <a:cubicBezTo>
                                  <a:pt x="19855" y="13652"/>
                                  <a:pt x="20077" y="14095"/>
                                  <a:pt x="20520" y="14206"/>
                                </a:cubicBezTo>
                                <a:cubicBezTo>
                                  <a:pt x="20852" y="14317"/>
                                  <a:pt x="21296" y="14095"/>
                                  <a:pt x="21406" y="13652"/>
                                </a:cubicBezTo>
                                <a:cubicBezTo>
                                  <a:pt x="21517" y="13209"/>
                                  <a:pt x="21185" y="12877"/>
                                  <a:pt x="20852" y="12766"/>
                                </a:cubicBezTo>
                                <a:close/>
                                <a:moveTo>
                                  <a:pt x="20299" y="5234"/>
                                </a:moveTo>
                                <a:cubicBezTo>
                                  <a:pt x="20077" y="4902"/>
                                  <a:pt x="19634" y="4791"/>
                                  <a:pt x="19302" y="5012"/>
                                </a:cubicBezTo>
                                <a:cubicBezTo>
                                  <a:pt x="18969" y="5234"/>
                                  <a:pt x="18859" y="5677"/>
                                  <a:pt x="19080" y="6009"/>
                                </a:cubicBezTo>
                                <a:cubicBezTo>
                                  <a:pt x="19302" y="6342"/>
                                  <a:pt x="19745" y="6452"/>
                                  <a:pt x="20077" y="6231"/>
                                </a:cubicBezTo>
                                <a:cubicBezTo>
                                  <a:pt x="20409" y="6009"/>
                                  <a:pt x="20520" y="5566"/>
                                  <a:pt x="20299" y="5234"/>
                                </a:cubicBezTo>
                                <a:close/>
                                <a:moveTo>
                                  <a:pt x="15425" y="19080"/>
                                </a:moveTo>
                                <a:cubicBezTo>
                                  <a:pt x="15092" y="19302"/>
                                  <a:pt x="14982" y="19745"/>
                                  <a:pt x="15203" y="20077"/>
                                </a:cubicBezTo>
                                <a:cubicBezTo>
                                  <a:pt x="15425" y="20409"/>
                                  <a:pt x="15868" y="20520"/>
                                  <a:pt x="16200" y="20299"/>
                                </a:cubicBezTo>
                                <a:cubicBezTo>
                                  <a:pt x="16532" y="20077"/>
                                  <a:pt x="16643" y="19634"/>
                                  <a:pt x="16422" y="19302"/>
                                </a:cubicBezTo>
                                <a:cubicBezTo>
                                  <a:pt x="16200" y="18969"/>
                                  <a:pt x="15757" y="18859"/>
                                  <a:pt x="15425" y="190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94600</wp14:pctWidth>
              </wp14:sizeRelH>
              <wp14:sizeRelV relativeFrom="page">
                <wp14:pctHeight>104100</wp14:pctHeight>
              </wp14:sizeRelV>
            </wp:anchor>
          </w:drawing>
        </mc:Choice>
        <mc:Fallback>
          <w:pict>
            <v:group w14:anchorId="28CCCB1F" id="Grupo 100" o:spid="_x0000_s1032" alt="&quot;&quot;" style="position:absolute;margin-left:698.15pt;margin-top:0;width:749.35pt;height:636.85pt;z-index:251694080;mso-width-percent:946;mso-height-percent:1041;mso-top-percent:-40;mso-position-horizontal:right;mso-position-horizontal-relative:page;mso-position-vertical-relative:page;mso-width-percent:946;mso-height-percent:1041;mso-top-percent:-40" coordsize="95165,80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">
              <v:shape id="Forma libre 34" o:spid="_x0000_s1033" style="position:absolute;left:44873;top:3132;width:50292;height:77724;visibility:visible;mso-wrap-style:square;v-text-anchor:top" coordsize="792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" path="m,l,12240r7919,l7919,,,xe" fillcolor="#c4eeff [661]" stroked="f">
                <v:fill opacity="13107f"/>
                <v:path arrowok="t" o:connecttype="custom" o:connectlocs="0,0;0,7772400;5028565,7772400;5028565,0;0,0" o:connectangles="0,0,0,0,0"/>
              </v:shape>
              <v:shape id="Forma libre 37" o:spid="_x0000_s1034" style="position:absolute;left:75607;top:78232;width:14078;height:2641;visibility:visible;mso-wrap-style:square;v-text-anchor:top" coordsize="221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" path="m1108,l,193,,415r2217,l2217,193,1108,xe" fillcolor="#009dd9 [3205]" stroked="f">
                <v:path arrowok="t" o:connecttype="custom" o:connectlocs="703580,0;0,122555;0,263525;1407795,263525;1407795,122555;703580,0" o:connectangles="0,0,0,0,0,0"/>
              </v:shape>
              <v:shape id="Forma libre 38" o:spid="_x0000_s1035" style="position:absolute;left:58250;top:71374;width:21990;height:9505;visibility:visible;mso-wrap-style:square;v-text-anchor:top" coordsize="3463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" path="m3462,371l1865,,269,371r,499l,986r,510l269,1496r622,l3462,1496r,-1125e" fillcolor="#7cca62 [3208]" stroked="f">
                <v:path arrowok="t" o:connecttype="custom" o:connectlocs="2198370,235585;1184275,0;170815,235585;170815,552450;0,626110;0,949960;170815,949960;565785,949960;2198370,949960;2198370,235585" o:connectangles="0,0,0,0,0,0,0,0,0,0"/>
              </v:shape>
              <v:shape id="Forma libre 39" o:spid="_x0000_s1036" style="position:absolute;left:59944;top:71712;width:20281;height:9093;visibility:visible;mso-wrap-style:square;v-text-anchor:top" coordsize="3194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" path="m1596,l,371,,1431r3193,l3193,371,1596,xe" fillcolor="#17406d [3215]" stroked="f">
                <v:path arrowok="t" o:connecttype="custom" o:connectlocs="1013460,0;0,235585;0,908685;2027555,908685;2027555,235585;1013460,0" o:connectangles="0,0,0,0,0,0"/>
              </v:shape>
              <v:group id="Grupo 1" o:spid="_x0000_s1037" style="position:absolute;left:84497;top:6434;width:5063;height:5080" coordsize="5312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orma" o:spid="_x0000_s1038" style="position:absolute;width:5312;height:5321;visibility:visible;mso-wrap-style:square;v-text-anchor:middle" coordsize="20869,2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" path="m5238,5687c2395,4889,599,5887,100,7583v-449,1696,599,3442,3442,4240c6385,12621,10376,10426,10376,10426v,,-2295,-3941,-5138,-4739xm15165,5238c15963,2395,14966,599,13269,100,11573,-349,9827,699,9029,3542v-798,2843,1397,6834,1397,6834c10426,10376,14367,8081,15165,5238xm17310,9079v-2843,-798,-6834,1397,-6834,1397c10476,10476,12771,14417,15614,15215v2843,798,4639,-200,5138,-1896c21251,11623,20154,9827,17310,9079xm5687,15664v-798,2843,200,4639,1896,5138c9279,21251,11025,20203,11823,17360v798,-2843,-1397,-6834,-1397,-6834c10426,10526,6485,12821,5687,15664xe" fillcolor="#7cca62 [3208]" stroked="f" strokeweight="1pt">
                  <v:stroke miterlimit="4" joinstyle="miter"/>
                  <v:path arrowok="t" o:extrusionok="f" o:connecttype="custom" o:connectlocs="265645,266072;265645,266072;265645,266072;265645,266072" o:connectangles="0,90,180,270"/>
                </v:shape>
                <v:shape id="Forma" o:spid="_x0000_s1039" style="position:absolute;left:254;top:126;width:4939;height:4945;visibility:visible;mso-wrap-style:square;v-text-anchor:middle" coordsize="20539,2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" path="m10229,10203v,,1214,-4688,-317,-7375c8380,141,6268,-544,4683,404,3046,1300,2518,3460,4050,6147v1584,2739,6179,4056,6179,4056xm2835,10625c142,12153,-545,14260,406,15840v897,1634,3063,2160,5756,633c8855,14945,10229,10309,10229,10309v,,-4701,-1212,-7394,316xm20157,4724c19259,3091,17094,2564,14401,4092v-2694,1528,-4067,6164,-4067,6164c10334,10256,15034,11468,17728,9940,20421,8412,21055,6305,20157,4724xm10334,10309v,,-1214,4688,317,7375c12183,20371,14295,21056,15879,20108v1638,-896,2166,-3056,634,-5743c14929,11678,10334,10309,10334,10309xe" fillcolor="#009dd9 [3205]" stroked="f" strokeweight="1pt">
                  <v:stroke miterlimit="4" joinstyle="miter"/>
                  <v:path arrowok="t" o:extrusionok="f" o:connecttype="custom" o:connectlocs="246962,247239;246962,247239;246962,247239;246962,247239" o:connectangles="0,90,180,270"/>
                </v:shape>
                <v:shape id="Forma" o:spid="_x0000_s1040" style="position:absolute;left:1524;top:1524;width:2298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" path="m14678,12360v1313,360,2507,600,3461,840c20168,13680,21600,13920,21600,13920v,,-1313,-480,-3222,-1200c17423,12360,16230,12000,15036,11640v-596,-240,-1312,-360,-1909,-600c12769,10920,12530,10920,12172,10800v239,-120,597,-360,836,-480c13604,9960,14201,9600,14678,9240v597,-360,1074,-720,1552,-960c16707,7920,17185,7680,17662,7320,19452,6240,20526,5400,20526,5400v,,-1313,600,-3103,1440c16946,7080,16469,7320,15872,7560v-478,240,-1074,600,-1671,840c13604,8760,13008,9000,12411,9360v-239,120,-597,360,-835,480c11695,9480,11695,9240,11814,8880v239,-720,358,-1320,478,-1920c12411,6360,12650,5760,12769,5160v119,-600,239,-1080,358,-1680c13604,1440,13843,,13843,v,,-477,1320,-1193,3240c12530,3720,12292,4320,12172,4800v-238,600,-358,1200,-596,1800c11337,7200,11218,7920,10979,8520v-119,360,-119,600,-239,960c10621,9240,10382,8880,10263,8640,9905,8040,9547,7440,9189,6960,8831,6360,8473,5880,8234,5400,7876,4920,7638,4440,7280,3960,6206,2160,5370,1080,5370,1080v,,597,1320,1432,3120c7041,4680,7280,5160,7518,5760v239,480,597,1080,836,1680c8712,8040,8950,8640,9308,9240v120,240,358,600,478,840c9428,9960,9189,9960,8831,9840,8115,9600,7518,9480,6922,9360,6325,9240,5728,9000,5131,8880,4535,8760,4057,8640,3461,8520,1432,8040,,7800,,7800v,,1313,480,3222,1200c3699,9120,4296,9360,4773,9480v597,240,1194,360,1791,600c7160,10320,7876,10440,8473,10680v358,120,597,120,955,240c9189,11040,8831,11280,8592,11400v-596,360,-1193,720,-1670,1080c5848,13200,4773,13800,3938,14400,2148,15480,1074,16320,1074,16320v,,1313,-600,3103,-1440c5131,14400,6206,13800,7399,13200v597,-360,1193,-600,1790,-960c9428,12120,9786,11880,10024,11760v-119,360,-119,600,-238,960c9547,13440,9428,14040,9308,14640v-358,1320,-596,2520,-835,3480c7996,20160,7757,21600,7757,21600v,,477,-1320,1193,-3240c9308,17400,9666,16200,10024,15000v239,-600,358,-1320,597,-1920c10740,12720,10740,12480,10860,12120v119,240,358,600,477,840c11695,13560,12053,14160,12411,14640v716,1080,1313,2160,1909,3000c15395,19440,16230,20520,16230,20520v,,-597,-1320,-1432,-3120c14320,16440,13724,15360,13127,14160v-358,-600,-597,-1200,-955,-1800c12053,12120,11814,11760,11695,11520v358,120,597,120,955,240c13366,12000,14082,12240,14678,12360xe" fillcolor="#17406d [3215]" stroked="f" strokeweight="1pt">
                  <v:stroke miterlimit="4" joinstyle="miter"/>
                  <v:path arrowok="t" o:extrusionok="f" o:connecttype="custom" o:connectlocs="114935,114300;114935,114300;114935,114300;114935,114300" o:connectangles="0,90,180,270"/>
                </v:shape>
                <v:shape id="Forma" o:spid="_x0000_s1041" style="position:absolute;left:1397;top:1397;width:2456;height:2457;visibility:visible;mso-wrap-style:square;v-text-anchor:middle" coordsize="21428,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" path="m5234,1135v-332,222,-443,665,-222,997c5234,2465,5677,2575,6009,2354v333,-222,443,-665,222,-997c6009,1025,5566,914,5234,1135xm8114,19966v-332,-111,-775,111,-886,554c7117,20852,7339,21295,7782,21406v332,111,775,-111,886,-554c8668,20409,8446,20077,8114,19966xm9222,8225c7892,9000,7339,10772,8114,12102v775,1329,2548,1883,3877,1107c13320,12434,13874,10662,13099,9332,12323,7892,10662,7449,9222,8225xm1357,15203v-332,222,-443,665,-222,997c1357,16532,1800,16643,2132,16422v333,-222,443,-665,222,-997c2132,15092,1689,14982,1357,15203xm1468,8114c1579,7782,1357,7339,914,7228,582,7117,139,7339,28,7782v-111,332,111,775,554,886c914,8779,1357,8557,1468,8114xm13652,28v-332,-111,-775,111,-886,554c12655,914,12877,1357,13320,1468v332,111,776,-111,886,-554c14206,582,13985,139,13652,28xm20852,12766v-332,-111,-775,111,-886,554c19855,13652,20077,14095,20520,14206v332,111,776,-111,886,-554c21517,13209,21185,12877,20852,12766xm20299,5234v-222,-332,-665,-443,-997,-222c18969,5234,18859,5677,19080,6009v222,333,665,443,997,222c20409,6009,20520,5566,20299,5234xm15425,19080v-333,222,-443,665,-222,997c15425,20409,15868,20520,16200,20299v332,-222,443,-665,222,-997c16200,18969,15757,18859,15425,19080xe" fillcolor="white [3212]" stroked="f" strokeweight="1pt">
                  <v:stroke miterlimit="4" joinstyle="miter"/>
                  <v:path arrowok="t" o:extrusionok="f" o:connecttype="custom" o:connectlocs="122842,122879;122842,122879;122842,122879;122842,122879" o:connectangles="0,90,180,27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5" o:spid="_x0000_s1042" type="#_x0000_t202" style="position:absolute;left:60200;top:75806;width:19523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3E97543A" w14:textId="0633971C" w:rsidR="00224692" w:rsidRPr="008C5BF3" w:rsidRDefault="00781DB3" w:rsidP="008C5BF3">
                      <w:pPr>
                        <w:pStyle w:val="Piedepgina"/>
                        <w:rPr>
                          <w:rStyle w:val="PiedepginaCar"/>
                        </w:rPr>
                      </w:pPr>
                      <w:sdt>
                        <w:sdtPr>
                          <w:alias w:val="Dirección web"/>
                          <w:tag w:val=""/>
                          <w:id w:val="715389328"/>
                          <w:placeholder>
                            <w:docPart w:val="15E9227C60704382B959B9BC137F69A9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/>
                        </w:sdtPr>
                        <w:sdtEndPr>
                          <w:rPr>
                            <w:rStyle w:val="PiedepginaCar"/>
                          </w:rPr>
                        </w:sdtEndPr>
                        <w:sdtContent>
                          <w:r w:rsidR="0042381A">
                            <w:t>https://colegiosantasofia.cl/</w:t>
                          </w:r>
                        </w:sdtContent>
                      </w:sdt>
                    </w:p>
                  </w:txbxContent>
                </v:textbox>
              </v:shape>
              <v:shape id="Forma libre 6" o:spid="_x0000_s1043" style="position:absolute;width:10877;height:7658;visibility:visible;mso-wrap-style:square;v-text-anchor:top" coordsize="1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" path="m1712,l,,,523,856,849,1712,523,1712,xe" fillcolor="#009dd9 [3205]" stroked="f">
                <v:path arrowok="t" o:connecttype="custom" o:connectlocs="1087120,0;0,0;0,471198;543560,764909;1087120,471198;1087120,0" o:connectangles="0,0,0,0,0,0"/>
              </v:shape>
              <v:shape id="Forma libre 7" o:spid="_x0000_s1044" style="position:absolute;left:19896;width:4375;height:10521;visibility:visible;mso-wrap-style:square;v-text-anchor:top" coordsize="689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" path="m688,l,,,1009r344,325l688,1009,688,xe" fillcolor="#7cca62 [3208]" stroked="f">
                <v:path arrowok="t" o:connecttype="custom" o:connectlocs="436880,0;0,0;0,795254;218440,1051407;436880,795254;436880,0" o:connectangles="0,0,0,0,0,0"/>
              </v:shape>
              <v:shape id="Forma libre 11" o:spid="_x0000_s1045" style="position:absolute;left:7366;width:15665;height:16764;visibility:visible;mso-wrap-style:square;v-text-anchor:top" coordsize="2467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" path="m2466,l,,,1485r1233,468l2466,1485,2466,xe" fillcolor="#7cca62 [3208]" stroked="f">
                <v:path arrowok="t" o:connecttype="custom" o:connectlocs="1565910,0;0,0;0,1274030;782955,1675542;1565910,1274030;1565910,0" o:connectangles="0,0,0,0,0,0"/>
              </v:shape>
              <v:shape id="Forma libre 12" o:spid="_x0000_s1046" style="position:absolute;left:7366;width:15665;height:16046;visibility:visible;mso-wrap-style:square;v-text-anchor:top" coordsize="2467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" path="m2466,l,,,1401r1233,469l2466,1401,2466,xe" fillcolor="#17406d [3215]" stroked="f">
                <v:path arrowok="t" o:connecttype="custom" o:connectlocs="1565910,0;0,0;0,1201554;782955,1603787;1565910,1201554;1565910,0" o:connectangles="0,0,0,0,0,0"/>
              </v:shape>
              <v:group id="Grupo 1" o:spid="_x0000_s1047" style="position:absolute;left:12615;top:6180;width:5308;height:5321" coordorigin="107,2000" coordsize="5312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orma" o:spid="_x0000_s1048" style="position:absolute;left:107;top:2000;width:5313;height:5321;visibility:visible;mso-wrap-style:square;v-text-anchor:middle" coordsize="20869,2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" path="m5238,5687c2395,4889,599,5887,100,7583v-449,1696,599,3442,3442,4240c6385,12621,10376,10426,10376,10426v,,-2295,-3941,-5138,-4739xm15165,5238c15963,2395,14966,599,13269,100,11573,-349,9827,699,9029,3542v-798,2843,1397,6834,1397,6834c10426,10376,14367,8081,15165,5238xm17310,9079v-2843,-798,-6834,1397,-6834,1397c10476,10476,12771,14417,15614,15215v2843,798,4639,-200,5138,-1896c21251,11623,20154,9827,17310,9079xm5687,15664v-798,2843,200,4639,1896,5138c9279,21251,11025,20203,11823,17360v798,-2843,-1397,-6834,-1397,-6834c10426,10526,6485,12821,5687,15664xe" fillcolor="#7cca62 [3208]" stroked="f" strokeweight="1pt">
                  <v:stroke miterlimit="4" joinstyle="miter"/>
                  <v:path arrowok="t" o:extrusionok="f" o:connecttype="custom" o:connectlocs="265645,266072;265645,266072;265645,266072;265645,266072" o:connectangles="0,90,180,270"/>
                </v:shape>
                <v:shape id="Forma" o:spid="_x0000_s1049" style="position:absolute;left:361;top:2127;width:4939;height:4945;visibility:visible;mso-wrap-style:square;v-text-anchor:middle" coordsize="20539,2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" path="m10229,10203v,,1214,-4688,-317,-7375c8380,141,6268,-544,4683,404,3046,1300,2518,3460,4050,6147v1584,2739,6179,4056,6179,4056xm2835,10625c142,12153,-545,14260,406,15840v897,1634,3063,2160,5756,633c8855,14945,10229,10309,10229,10309v,,-4701,-1212,-7394,316xm20157,4724c19259,3091,17094,2564,14401,4092v-2694,1528,-4067,6164,-4067,6164c10334,10256,15034,11468,17728,9940,20421,8412,21055,6305,20157,4724xm10334,10309v,,-1214,4688,317,7375c12183,20371,14295,21056,15879,20108v1638,-896,2166,-3056,634,-5743c14929,11678,10334,10309,10334,10309xe" fillcolor="#009dd9 [3205]" stroked="f" strokeweight="1pt">
                  <v:stroke miterlimit="4" joinstyle="miter"/>
                  <v:path arrowok="t" o:extrusionok="f" o:connecttype="custom" o:connectlocs="246962,247238;246962,247238;246962,247238;246962,247238" o:connectangles="0,90,180,270"/>
                </v:shape>
                <v:shape id="Forma" o:spid="_x0000_s1050" style="position:absolute;left:1631;top:3524;width:2299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" path="m14678,12360v1313,360,2507,600,3461,840c20168,13680,21600,13920,21600,13920v,,-1313,-480,-3222,-1200c17423,12360,16230,12000,15036,11640v-596,-240,-1312,-360,-1909,-600c12769,10920,12530,10920,12172,10800v239,-120,597,-360,836,-480c13604,9960,14201,9600,14678,9240v597,-360,1074,-720,1552,-960c16707,7920,17185,7680,17662,7320,19452,6240,20526,5400,20526,5400v,,-1313,600,-3103,1440c16946,7080,16469,7320,15872,7560v-478,240,-1074,600,-1671,840c13604,8760,13008,9000,12411,9360v-239,120,-597,360,-835,480c11695,9480,11695,9240,11814,8880v239,-720,358,-1320,478,-1920c12411,6360,12650,5760,12769,5160v119,-600,239,-1080,358,-1680c13604,1440,13843,,13843,v,,-477,1320,-1193,3240c12530,3720,12292,4320,12172,4800v-238,600,-358,1200,-596,1800c11337,7200,11218,7920,10979,8520v-119,360,-119,600,-239,960c10621,9240,10382,8880,10263,8640,9905,8040,9547,7440,9189,6960,8831,6360,8473,5880,8234,5400,7876,4920,7638,4440,7280,3960,6206,2160,5370,1080,5370,1080v,,597,1320,1432,3120c7041,4680,7280,5160,7518,5760v239,480,597,1080,836,1680c8712,8040,8950,8640,9308,9240v120,240,358,600,478,840c9428,9960,9189,9960,8831,9840,8115,9600,7518,9480,6922,9360,6325,9240,5728,9000,5131,8880,4535,8760,4057,8640,3461,8520,1432,8040,,7800,,7800v,,1313,480,3222,1200c3699,9120,4296,9360,4773,9480v597,240,1194,360,1791,600c7160,10320,7876,10440,8473,10680v358,120,597,120,955,240c9189,11040,8831,11280,8592,11400v-596,360,-1193,720,-1670,1080c5848,13200,4773,13800,3938,14400,2148,15480,1074,16320,1074,16320v,,1313,-600,3103,-1440c5131,14400,6206,13800,7399,13200v597,-360,1193,-600,1790,-960c9428,12120,9786,11880,10024,11760v-119,360,-119,600,-238,960c9547,13440,9428,14040,9308,14640v-358,1320,-596,2520,-835,3480c7996,20160,7757,21600,7757,21600v,,477,-1320,1193,-3240c9308,17400,9666,16200,10024,15000v239,-600,358,-1320,597,-1920c10740,12720,10740,12480,10860,12120v119,240,358,600,477,840c11695,13560,12053,14160,12411,14640v716,1080,1313,2160,1909,3000c15395,19440,16230,20520,16230,20520v,,-597,-1320,-1432,-3120c14320,16440,13724,15360,13127,14160v-358,-600,-597,-1200,-955,-1800c12053,12120,11814,11760,11695,11520v358,120,597,120,955,240c13366,12000,14082,12240,14678,12360xe" fillcolor="#17406d [3215]" stroked="f" strokeweight="1pt">
                  <v:stroke miterlimit="4" joinstyle="miter"/>
                  <v:path arrowok="t" o:extrusionok="f" o:connecttype="custom" o:connectlocs="114935,114300;114935,114300;114935,114300;114935,114300" o:connectangles="0,90,180,270"/>
                </v:shape>
                <v:shape id="Forma" o:spid="_x0000_s1051" style="position:absolute;left:1504;top:3397;width:2457;height:2457;visibility:visible;mso-wrap-style:square;v-text-anchor:middle" coordsize="21428,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" path="m5234,1135v-332,222,-443,665,-222,997c5234,2465,5677,2575,6009,2354v333,-222,443,-665,222,-997c6009,1025,5566,914,5234,1135xm8114,19966v-332,-111,-775,111,-886,554c7117,20852,7339,21295,7782,21406v332,111,775,-111,886,-554c8668,20409,8446,20077,8114,19966xm9222,8225c7892,9000,7339,10772,8114,12102v775,1329,2548,1883,3877,1107c13320,12434,13874,10662,13099,9332,12323,7892,10662,7449,9222,8225xm1357,15203v-332,222,-443,665,-222,997c1357,16532,1800,16643,2132,16422v333,-222,443,-665,222,-997c2132,15092,1689,14982,1357,15203xm1468,8114c1579,7782,1357,7339,914,7228,582,7117,139,7339,28,7782v-111,332,111,775,554,886c914,8779,1357,8557,1468,8114xm13652,28v-332,-111,-775,111,-886,554c12655,914,12877,1357,13320,1468v332,111,776,-111,886,-554c14206,582,13985,139,13652,28xm20852,12766v-332,-111,-775,111,-886,554c19855,13652,20077,14095,20520,14206v332,111,776,-111,886,-554c21517,13209,21185,12877,20852,12766xm20299,5234v-222,-332,-665,-443,-997,-222c18969,5234,18859,5677,19080,6009v222,333,665,443,997,222c20409,6009,20520,5566,20299,5234xm15425,19080v-333,222,-443,665,-222,997c15425,20409,15868,20520,16200,20299v332,-222,443,-665,222,-997c16200,18969,15757,18859,15425,19080xe" fillcolor="white [3212]" stroked="f" strokeweight="1pt">
                  <v:stroke miterlimit="4" joinstyle="miter"/>
                  <v:path arrowok="t" o:extrusionok="f" o:connecttype="custom" o:connectlocs="122842,122879;122842,122879;122842,122879;122842,12287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E68D0" w14:textId="77777777" w:rsidR="009966C9" w:rsidRDefault="00E9637B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FB1B37" wp14:editId="674FDD60">
              <wp:simplePos x="0" y="0"/>
              <mc:AlternateContent>
                <mc:Choice Requires="wp14">
                  <wp:positionH relativeFrom="page">
                    <wp14:pctPosHOffset>-3500</wp14:pctPosHOffset>
                  </wp:positionH>
                </mc:Choice>
                <mc:Fallback>
                  <wp:positionH relativeFrom="page">
                    <wp:posOffset>-374015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-4100</wp14:pctPosVOffset>
                  </wp:positionV>
                </mc:Choice>
                <mc:Fallback>
                  <wp:positionV relativeFrom="page">
                    <wp:posOffset>-309880</wp:posOffset>
                  </wp:positionV>
                </mc:Fallback>
              </mc:AlternateContent>
              <wp:extent cx="9657534" cy="8161277"/>
              <wp:effectExtent l="0" t="0" r="2540" b="3810"/>
              <wp:wrapNone/>
              <wp:docPr id="71" name="Grupo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7534" cy="8161277"/>
                        <a:chOff x="0" y="-1"/>
                        <a:chExt cx="9657534" cy="8161277"/>
                      </a:xfrm>
                    </wpg:grpSpPr>
                    <wps:wsp>
                      <wps:cNvPr id="21" name="Forma libre 9"/>
                      <wps:cNvSpPr>
                        <a:spLocks/>
                      </wps:cNvSpPr>
                      <wps:spPr bwMode="auto">
                        <a:xfrm>
                          <a:off x="6150429" y="424543"/>
                          <a:ext cx="3507105" cy="2530475"/>
                        </a:xfrm>
                        <a:custGeom>
                          <a:avLst/>
                          <a:gdLst>
                            <a:gd name="T0" fmla="*/ 5522 w 5523"/>
                            <a:gd name="T1" fmla="*/ 0 h 3985"/>
                            <a:gd name="T2" fmla="*/ 0 w 5523"/>
                            <a:gd name="T3" fmla="*/ 0 h 3985"/>
                            <a:gd name="T4" fmla="*/ 0 w 5523"/>
                            <a:gd name="T5" fmla="*/ 2934 h 3985"/>
                            <a:gd name="T6" fmla="*/ 2761 w 5523"/>
                            <a:gd name="T7" fmla="*/ 3984 h 3985"/>
                            <a:gd name="T8" fmla="*/ 5522 w 5523"/>
                            <a:gd name="T9" fmla="*/ 2934 h 3985"/>
                            <a:gd name="T10" fmla="*/ 5522 w 5523"/>
                            <a:gd name="T11" fmla="*/ 0 h 3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23" h="3985">
                              <a:moveTo>
                                <a:pt x="5522" y="0"/>
                              </a:moveTo>
                              <a:lnTo>
                                <a:pt x="0" y="0"/>
                              </a:lnTo>
                              <a:lnTo>
                                <a:pt x="0" y="2934"/>
                              </a:lnTo>
                              <a:lnTo>
                                <a:pt x="2761" y="3984"/>
                              </a:lnTo>
                              <a:lnTo>
                                <a:pt x="5522" y="2934"/>
                              </a:lnTo>
                              <a:lnTo>
                                <a:pt x="55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orma libre 10"/>
                      <wps:cNvSpPr>
                        <a:spLocks/>
                      </wps:cNvSpPr>
                      <wps:spPr bwMode="auto">
                        <a:xfrm>
                          <a:off x="6150429" y="304800"/>
                          <a:ext cx="3507105" cy="2530475"/>
                        </a:xfrm>
                        <a:custGeom>
                          <a:avLst/>
                          <a:gdLst>
                            <a:gd name="T0" fmla="*/ 5522 w 5523"/>
                            <a:gd name="T1" fmla="*/ 0 h 3985"/>
                            <a:gd name="T2" fmla="*/ 0 w 5523"/>
                            <a:gd name="T3" fmla="*/ 0 h 3985"/>
                            <a:gd name="T4" fmla="*/ 0 w 5523"/>
                            <a:gd name="T5" fmla="*/ 2934 h 3985"/>
                            <a:gd name="T6" fmla="*/ 2761 w 5523"/>
                            <a:gd name="T7" fmla="*/ 3984 h 3985"/>
                            <a:gd name="T8" fmla="*/ 5522 w 5523"/>
                            <a:gd name="T9" fmla="*/ 2934 h 3985"/>
                            <a:gd name="T10" fmla="*/ 5522 w 5523"/>
                            <a:gd name="T11" fmla="*/ 0 h 3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23" h="3985">
                              <a:moveTo>
                                <a:pt x="5522" y="0"/>
                              </a:moveTo>
                              <a:lnTo>
                                <a:pt x="0" y="0"/>
                              </a:lnTo>
                              <a:lnTo>
                                <a:pt x="0" y="2934"/>
                              </a:lnTo>
                              <a:lnTo>
                                <a:pt x="2761" y="3984"/>
                              </a:lnTo>
                              <a:lnTo>
                                <a:pt x="5522" y="2934"/>
                              </a:lnTo>
                              <a:lnTo>
                                <a:pt x="55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4" name="Grupo 1"/>
                      <wpg:cNvGrpSpPr/>
                      <wpg:grpSpPr>
                        <a:xfrm>
                          <a:off x="7620000" y="2057400"/>
                          <a:ext cx="531289" cy="532144"/>
                          <a:chOff x="0" y="0"/>
                          <a:chExt cx="531289" cy="532144"/>
                        </a:xfrm>
                      </wpg:grpSpPr>
                      <wps:wsp>
                        <wps:cNvPr id="15" name="Forma"/>
                        <wps:cNvSpPr/>
                        <wps:spPr>
                          <a:xfrm>
                            <a:off x="0" y="0"/>
                            <a:ext cx="531289" cy="5321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869" h="20902" extrusionOk="0">
                                <a:moveTo>
                                  <a:pt x="5238" y="5687"/>
                                </a:moveTo>
                                <a:cubicBezTo>
                                  <a:pt x="2395" y="4889"/>
                                  <a:pt x="599" y="5887"/>
                                  <a:pt x="100" y="7583"/>
                                </a:cubicBezTo>
                                <a:cubicBezTo>
                                  <a:pt x="-349" y="9279"/>
                                  <a:pt x="699" y="11025"/>
                                  <a:pt x="3542" y="11823"/>
                                </a:cubicBezTo>
                                <a:cubicBezTo>
                                  <a:pt x="6385" y="12621"/>
                                  <a:pt x="10376" y="10426"/>
                                  <a:pt x="10376" y="10426"/>
                                </a:cubicBezTo>
                                <a:cubicBezTo>
                                  <a:pt x="10376" y="10426"/>
                                  <a:pt x="8081" y="6485"/>
                                  <a:pt x="5238" y="5687"/>
                                </a:cubicBezTo>
                                <a:close/>
                                <a:moveTo>
                                  <a:pt x="15165" y="5238"/>
                                </a:moveTo>
                                <a:cubicBezTo>
                                  <a:pt x="15963" y="2395"/>
                                  <a:pt x="14966" y="599"/>
                                  <a:pt x="13269" y="100"/>
                                </a:cubicBezTo>
                                <a:cubicBezTo>
                                  <a:pt x="11573" y="-349"/>
                                  <a:pt x="9827" y="699"/>
                                  <a:pt x="9029" y="3542"/>
                                </a:cubicBezTo>
                                <a:cubicBezTo>
                                  <a:pt x="8231" y="6385"/>
                                  <a:pt x="10426" y="10376"/>
                                  <a:pt x="10426" y="10376"/>
                                </a:cubicBezTo>
                                <a:cubicBezTo>
                                  <a:pt x="10426" y="10376"/>
                                  <a:pt x="14367" y="8081"/>
                                  <a:pt x="15165" y="5238"/>
                                </a:cubicBezTo>
                                <a:close/>
                                <a:moveTo>
                                  <a:pt x="17310" y="9079"/>
                                </a:moveTo>
                                <a:cubicBezTo>
                                  <a:pt x="14467" y="8281"/>
                                  <a:pt x="10476" y="10476"/>
                                  <a:pt x="10476" y="10476"/>
                                </a:cubicBezTo>
                                <a:cubicBezTo>
                                  <a:pt x="10476" y="10476"/>
                                  <a:pt x="12771" y="14417"/>
                                  <a:pt x="15614" y="15215"/>
                                </a:cubicBezTo>
                                <a:cubicBezTo>
                                  <a:pt x="18457" y="16013"/>
                                  <a:pt x="20253" y="15015"/>
                                  <a:pt x="20752" y="13319"/>
                                </a:cubicBezTo>
                                <a:cubicBezTo>
                                  <a:pt x="21251" y="11623"/>
                                  <a:pt x="20154" y="9827"/>
                                  <a:pt x="17310" y="9079"/>
                                </a:cubicBezTo>
                                <a:close/>
                                <a:moveTo>
                                  <a:pt x="5687" y="15664"/>
                                </a:moveTo>
                                <a:cubicBezTo>
                                  <a:pt x="4889" y="18507"/>
                                  <a:pt x="5887" y="20303"/>
                                  <a:pt x="7583" y="20802"/>
                                </a:cubicBezTo>
                                <a:cubicBezTo>
                                  <a:pt x="9279" y="21251"/>
                                  <a:pt x="11025" y="20203"/>
                                  <a:pt x="11823" y="17360"/>
                                </a:cubicBezTo>
                                <a:cubicBezTo>
                                  <a:pt x="12621" y="14517"/>
                                  <a:pt x="10426" y="10526"/>
                                  <a:pt x="10426" y="10526"/>
                                </a:cubicBezTo>
                                <a:cubicBezTo>
                                  <a:pt x="10426" y="10526"/>
                                  <a:pt x="6485" y="12821"/>
                                  <a:pt x="5687" y="156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a"/>
                        <wps:cNvSpPr/>
                        <wps:spPr>
                          <a:xfrm>
                            <a:off x="25400" y="12699"/>
                            <a:ext cx="493923" cy="49447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39" h="20512" extrusionOk="0">
                                <a:moveTo>
                                  <a:pt x="10229" y="10203"/>
                                </a:moveTo>
                                <a:cubicBezTo>
                                  <a:pt x="10229" y="10203"/>
                                  <a:pt x="11443" y="5515"/>
                                  <a:pt x="9912" y="2828"/>
                                </a:cubicBezTo>
                                <a:cubicBezTo>
                                  <a:pt x="8380" y="141"/>
                                  <a:pt x="6268" y="-544"/>
                                  <a:pt x="4683" y="404"/>
                                </a:cubicBezTo>
                                <a:cubicBezTo>
                                  <a:pt x="3046" y="1300"/>
                                  <a:pt x="2518" y="3460"/>
                                  <a:pt x="4050" y="6147"/>
                                </a:cubicBezTo>
                                <a:cubicBezTo>
                                  <a:pt x="5634" y="8886"/>
                                  <a:pt x="10229" y="10203"/>
                                  <a:pt x="10229" y="10203"/>
                                </a:cubicBezTo>
                                <a:close/>
                                <a:moveTo>
                                  <a:pt x="2835" y="10625"/>
                                </a:moveTo>
                                <a:cubicBezTo>
                                  <a:pt x="142" y="12153"/>
                                  <a:pt x="-545" y="14260"/>
                                  <a:pt x="406" y="15840"/>
                                </a:cubicBezTo>
                                <a:cubicBezTo>
                                  <a:pt x="1303" y="17474"/>
                                  <a:pt x="3469" y="18000"/>
                                  <a:pt x="6162" y="16473"/>
                                </a:cubicBezTo>
                                <a:cubicBezTo>
                                  <a:pt x="8855" y="14945"/>
                                  <a:pt x="10229" y="10309"/>
                                  <a:pt x="10229" y="10309"/>
                                </a:cubicBezTo>
                                <a:cubicBezTo>
                                  <a:pt x="10229" y="10309"/>
                                  <a:pt x="5528" y="9097"/>
                                  <a:pt x="2835" y="10625"/>
                                </a:cubicBezTo>
                                <a:close/>
                                <a:moveTo>
                                  <a:pt x="20157" y="4724"/>
                                </a:moveTo>
                                <a:cubicBezTo>
                                  <a:pt x="19259" y="3091"/>
                                  <a:pt x="17094" y="2564"/>
                                  <a:pt x="14401" y="4092"/>
                                </a:cubicBezTo>
                                <a:cubicBezTo>
                                  <a:pt x="11707" y="5620"/>
                                  <a:pt x="10334" y="10256"/>
                                  <a:pt x="10334" y="10256"/>
                                </a:cubicBezTo>
                                <a:cubicBezTo>
                                  <a:pt x="10334" y="10256"/>
                                  <a:pt x="15034" y="11468"/>
                                  <a:pt x="17728" y="9940"/>
                                </a:cubicBezTo>
                                <a:cubicBezTo>
                                  <a:pt x="20421" y="8412"/>
                                  <a:pt x="21055" y="6305"/>
                                  <a:pt x="20157" y="4724"/>
                                </a:cubicBezTo>
                                <a:close/>
                                <a:moveTo>
                                  <a:pt x="10334" y="10309"/>
                                </a:moveTo>
                                <a:cubicBezTo>
                                  <a:pt x="10334" y="10309"/>
                                  <a:pt x="9120" y="14997"/>
                                  <a:pt x="10651" y="17684"/>
                                </a:cubicBezTo>
                                <a:cubicBezTo>
                                  <a:pt x="12183" y="20371"/>
                                  <a:pt x="14295" y="21056"/>
                                  <a:pt x="15879" y="20108"/>
                                </a:cubicBezTo>
                                <a:cubicBezTo>
                                  <a:pt x="17517" y="19212"/>
                                  <a:pt x="18045" y="17052"/>
                                  <a:pt x="16513" y="14365"/>
                                </a:cubicBezTo>
                                <a:cubicBezTo>
                                  <a:pt x="14929" y="11678"/>
                                  <a:pt x="10334" y="10309"/>
                                  <a:pt x="10334" y="10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a"/>
                        <wps:cNvSpPr/>
                        <wps:spPr>
                          <a:xfrm>
                            <a:off x="152401" y="152400"/>
                            <a:ext cx="229869" cy="2286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4678" y="12360"/>
                                </a:moveTo>
                                <a:cubicBezTo>
                                  <a:pt x="15991" y="12720"/>
                                  <a:pt x="17185" y="12960"/>
                                  <a:pt x="18139" y="13200"/>
                                </a:cubicBezTo>
                                <a:cubicBezTo>
                                  <a:pt x="20168" y="13680"/>
                                  <a:pt x="21600" y="13920"/>
                                  <a:pt x="21600" y="13920"/>
                                </a:cubicBezTo>
                                <a:cubicBezTo>
                                  <a:pt x="21600" y="13920"/>
                                  <a:pt x="20287" y="13440"/>
                                  <a:pt x="18378" y="12720"/>
                                </a:cubicBezTo>
                                <a:cubicBezTo>
                                  <a:pt x="17423" y="12360"/>
                                  <a:pt x="16230" y="12000"/>
                                  <a:pt x="15036" y="11640"/>
                                </a:cubicBezTo>
                                <a:cubicBezTo>
                                  <a:pt x="14440" y="11400"/>
                                  <a:pt x="13724" y="11280"/>
                                  <a:pt x="13127" y="11040"/>
                                </a:cubicBezTo>
                                <a:cubicBezTo>
                                  <a:pt x="12769" y="10920"/>
                                  <a:pt x="12530" y="10920"/>
                                  <a:pt x="12172" y="10800"/>
                                </a:cubicBezTo>
                                <a:cubicBezTo>
                                  <a:pt x="12411" y="10680"/>
                                  <a:pt x="12769" y="10440"/>
                                  <a:pt x="13008" y="10320"/>
                                </a:cubicBezTo>
                                <a:cubicBezTo>
                                  <a:pt x="13604" y="9960"/>
                                  <a:pt x="14201" y="9600"/>
                                  <a:pt x="14678" y="9240"/>
                                </a:cubicBezTo>
                                <a:cubicBezTo>
                                  <a:pt x="15275" y="8880"/>
                                  <a:pt x="15752" y="8520"/>
                                  <a:pt x="16230" y="8280"/>
                                </a:cubicBezTo>
                                <a:cubicBezTo>
                                  <a:pt x="16707" y="7920"/>
                                  <a:pt x="17185" y="7680"/>
                                  <a:pt x="17662" y="7320"/>
                                </a:cubicBezTo>
                                <a:cubicBezTo>
                                  <a:pt x="19452" y="6240"/>
                                  <a:pt x="20526" y="5400"/>
                                  <a:pt x="20526" y="5400"/>
                                </a:cubicBezTo>
                                <a:cubicBezTo>
                                  <a:pt x="20526" y="5400"/>
                                  <a:pt x="19213" y="6000"/>
                                  <a:pt x="17423" y="6840"/>
                                </a:cubicBezTo>
                                <a:cubicBezTo>
                                  <a:pt x="16946" y="7080"/>
                                  <a:pt x="16469" y="7320"/>
                                  <a:pt x="15872" y="7560"/>
                                </a:cubicBezTo>
                                <a:cubicBezTo>
                                  <a:pt x="15394" y="7800"/>
                                  <a:pt x="14798" y="8160"/>
                                  <a:pt x="14201" y="8400"/>
                                </a:cubicBezTo>
                                <a:cubicBezTo>
                                  <a:pt x="13604" y="8760"/>
                                  <a:pt x="13008" y="9000"/>
                                  <a:pt x="12411" y="9360"/>
                                </a:cubicBezTo>
                                <a:cubicBezTo>
                                  <a:pt x="12172" y="9480"/>
                                  <a:pt x="11814" y="9720"/>
                                  <a:pt x="11576" y="9840"/>
                                </a:cubicBezTo>
                                <a:cubicBezTo>
                                  <a:pt x="11695" y="9480"/>
                                  <a:pt x="11695" y="9240"/>
                                  <a:pt x="11814" y="8880"/>
                                </a:cubicBezTo>
                                <a:cubicBezTo>
                                  <a:pt x="12053" y="8160"/>
                                  <a:pt x="12172" y="7560"/>
                                  <a:pt x="12292" y="6960"/>
                                </a:cubicBezTo>
                                <a:cubicBezTo>
                                  <a:pt x="12411" y="6360"/>
                                  <a:pt x="12650" y="5760"/>
                                  <a:pt x="12769" y="5160"/>
                                </a:cubicBezTo>
                                <a:cubicBezTo>
                                  <a:pt x="12888" y="4560"/>
                                  <a:pt x="13008" y="4080"/>
                                  <a:pt x="13127" y="3480"/>
                                </a:cubicBezTo>
                                <a:cubicBezTo>
                                  <a:pt x="13604" y="1440"/>
                                  <a:pt x="13843" y="0"/>
                                  <a:pt x="13843" y="0"/>
                                </a:cubicBezTo>
                                <a:cubicBezTo>
                                  <a:pt x="13843" y="0"/>
                                  <a:pt x="13366" y="1320"/>
                                  <a:pt x="12650" y="3240"/>
                                </a:cubicBezTo>
                                <a:cubicBezTo>
                                  <a:pt x="12530" y="3720"/>
                                  <a:pt x="12292" y="4320"/>
                                  <a:pt x="12172" y="4800"/>
                                </a:cubicBezTo>
                                <a:cubicBezTo>
                                  <a:pt x="11934" y="5400"/>
                                  <a:pt x="11814" y="6000"/>
                                  <a:pt x="11576" y="6600"/>
                                </a:cubicBezTo>
                                <a:cubicBezTo>
                                  <a:pt x="11337" y="7200"/>
                                  <a:pt x="11218" y="7920"/>
                                  <a:pt x="10979" y="8520"/>
                                </a:cubicBezTo>
                                <a:cubicBezTo>
                                  <a:pt x="10860" y="8880"/>
                                  <a:pt x="10860" y="9120"/>
                                  <a:pt x="10740" y="9480"/>
                                </a:cubicBezTo>
                                <a:cubicBezTo>
                                  <a:pt x="10621" y="9240"/>
                                  <a:pt x="10382" y="8880"/>
                                  <a:pt x="10263" y="8640"/>
                                </a:cubicBezTo>
                                <a:cubicBezTo>
                                  <a:pt x="9905" y="8040"/>
                                  <a:pt x="9547" y="7440"/>
                                  <a:pt x="9189" y="6960"/>
                                </a:cubicBezTo>
                                <a:cubicBezTo>
                                  <a:pt x="8831" y="6360"/>
                                  <a:pt x="8473" y="5880"/>
                                  <a:pt x="8234" y="5400"/>
                                </a:cubicBezTo>
                                <a:cubicBezTo>
                                  <a:pt x="7876" y="4920"/>
                                  <a:pt x="7638" y="4440"/>
                                  <a:pt x="7280" y="3960"/>
                                </a:cubicBezTo>
                                <a:cubicBezTo>
                                  <a:pt x="6206" y="2160"/>
                                  <a:pt x="5370" y="1080"/>
                                  <a:pt x="5370" y="1080"/>
                                </a:cubicBezTo>
                                <a:cubicBezTo>
                                  <a:pt x="5370" y="1080"/>
                                  <a:pt x="5967" y="2400"/>
                                  <a:pt x="6802" y="4200"/>
                                </a:cubicBezTo>
                                <a:cubicBezTo>
                                  <a:pt x="7041" y="4680"/>
                                  <a:pt x="7280" y="5160"/>
                                  <a:pt x="7518" y="5760"/>
                                </a:cubicBezTo>
                                <a:cubicBezTo>
                                  <a:pt x="7757" y="6240"/>
                                  <a:pt x="8115" y="6840"/>
                                  <a:pt x="8354" y="7440"/>
                                </a:cubicBezTo>
                                <a:cubicBezTo>
                                  <a:pt x="8712" y="8040"/>
                                  <a:pt x="8950" y="8640"/>
                                  <a:pt x="9308" y="9240"/>
                                </a:cubicBezTo>
                                <a:cubicBezTo>
                                  <a:pt x="9428" y="9480"/>
                                  <a:pt x="9666" y="9840"/>
                                  <a:pt x="9786" y="10080"/>
                                </a:cubicBezTo>
                                <a:cubicBezTo>
                                  <a:pt x="9428" y="9960"/>
                                  <a:pt x="9189" y="9960"/>
                                  <a:pt x="8831" y="9840"/>
                                </a:cubicBezTo>
                                <a:cubicBezTo>
                                  <a:pt x="8115" y="9600"/>
                                  <a:pt x="7518" y="9480"/>
                                  <a:pt x="6922" y="9360"/>
                                </a:cubicBezTo>
                                <a:cubicBezTo>
                                  <a:pt x="6325" y="9240"/>
                                  <a:pt x="5728" y="9000"/>
                                  <a:pt x="5131" y="8880"/>
                                </a:cubicBezTo>
                                <a:cubicBezTo>
                                  <a:pt x="4535" y="8760"/>
                                  <a:pt x="4057" y="8640"/>
                                  <a:pt x="3461" y="8520"/>
                                </a:cubicBezTo>
                                <a:cubicBezTo>
                                  <a:pt x="1432" y="8040"/>
                                  <a:pt x="0" y="7800"/>
                                  <a:pt x="0" y="7800"/>
                                </a:cubicBezTo>
                                <a:cubicBezTo>
                                  <a:pt x="0" y="7800"/>
                                  <a:pt x="1313" y="8280"/>
                                  <a:pt x="3222" y="9000"/>
                                </a:cubicBezTo>
                                <a:cubicBezTo>
                                  <a:pt x="3699" y="9120"/>
                                  <a:pt x="4296" y="9360"/>
                                  <a:pt x="4773" y="9480"/>
                                </a:cubicBezTo>
                                <a:cubicBezTo>
                                  <a:pt x="5370" y="9720"/>
                                  <a:pt x="5967" y="9840"/>
                                  <a:pt x="6564" y="10080"/>
                                </a:cubicBezTo>
                                <a:cubicBezTo>
                                  <a:pt x="7160" y="10320"/>
                                  <a:pt x="7876" y="10440"/>
                                  <a:pt x="8473" y="10680"/>
                                </a:cubicBezTo>
                                <a:cubicBezTo>
                                  <a:pt x="8831" y="10800"/>
                                  <a:pt x="9070" y="10800"/>
                                  <a:pt x="9428" y="10920"/>
                                </a:cubicBezTo>
                                <a:cubicBezTo>
                                  <a:pt x="9189" y="11040"/>
                                  <a:pt x="8831" y="11280"/>
                                  <a:pt x="8592" y="11400"/>
                                </a:cubicBezTo>
                                <a:cubicBezTo>
                                  <a:pt x="7996" y="11760"/>
                                  <a:pt x="7399" y="12120"/>
                                  <a:pt x="6922" y="12480"/>
                                </a:cubicBezTo>
                                <a:cubicBezTo>
                                  <a:pt x="5848" y="13200"/>
                                  <a:pt x="4773" y="13800"/>
                                  <a:pt x="3938" y="14400"/>
                                </a:cubicBezTo>
                                <a:cubicBezTo>
                                  <a:pt x="2148" y="15480"/>
                                  <a:pt x="1074" y="16320"/>
                                  <a:pt x="1074" y="16320"/>
                                </a:cubicBezTo>
                                <a:cubicBezTo>
                                  <a:pt x="1074" y="16320"/>
                                  <a:pt x="2387" y="15720"/>
                                  <a:pt x="4177" y="14880"/>
                                </a:cubicBezTo>
                                <a:cubicBezTo>
                                  <a:pt x="5131" y="14400"/>
                                  <a:pt x="6206" y="13800"/>
                                  <a:pt x="7399" y="13200"/>
                                </a:cubicBezTo>
                                <a:cubicBezTo>
                                  <a:pt x="7996" y="12840"/>
                                  <a:pt x="8592" y="12600"/>
                                  <a:pt x="9189" y="12240"/>
                                </a:cubicBezTo>
                                <a:cubicBezTo>
                                  <a:pt x="9428" y="12120"/>
                                  <a:pt x="9786" y="11880"/>
                                  <a:pt x="10024" y="11760"/>
                                </a:cubicBezTo>
                                <a:cubicBezTo>
                                  <a:pt x="9905" y="12120"/>
                                  <a:pt x="9905" y="12360"/>
                                  <a:pt x="9786" y="12720"/>
                                </a:cubicBezTo>
                                <a:cubicBezTo>
                                  <a:pt x="9547" y="13440"/>
                                  <a:pt x="9428" y="14040"/>
                                  <a:pt x="9308" y="14640"/>
                                </a:cubicBezTo>
                                <a:cubicBezTo>
                                  <a:pt x="8950" y="15960"/>
                                  <a:pt x="8712" y="17160"/>
                                  <a:pt x="8473" y="18120"/>
                                </a:cubicBezTo>
                                <a:cubicBezTo>
                                  <a:pt x="7996" y="20160"/>
                                  <a:pt x="7757" y="21600"/>
                                  <a:pt x="7757" y="21600"/>
                                </a:cubicBezTo>
                                <a:cubicBezTo>
                                  <a:pt x="7757" y="21600"/>
                                  <a:pt x="8234" y="20280"/>
                                  <a:pt x="8950" y="18360"/>
                                </a:cubicBezTo>
                                <a:cubicBezTo>
                                  <a:pt x="9308" y="17400"/>
                                  <a:pt x="9666" y="16200"/>
                                  <a:pt x="10024" y="15000"/>
                                </a:cubicBezTo>
                                <a:cubicBezTo>
                                  <a:pt x="10263" y="14400"/>
                                  <a:pt x="10382" y="13680"/>
                                  <a:pt x="10621" y="13080"/>
                                </a:cubicBezTo>
                                <a:cubicBezTo>
                                  <a:pt x="10740" y="12720"/>
                                  <a:pt x="10740" y="12480"/>
                                  <a:pt x="10860" y="12120"/>
                                </a:cubicBezTo>
                                <a:cubicBezTo>
                                  <a:pt x="10979" y="12360"/>
                                  <a:pt x="11218" y="12720"/>
                                  <a:pt x="11337" y="12960"/>
                                </a:cubicBezTo>
                                <a:cubicBezTo>
                                  <a:pt x="11695" y="13560"/>
                                  <a:pt x="12053" y="14160"/>
                                  <a:pt x="12411" y="14640"/>
                                </a:cubicBezTo>
                                <a:cubicBezTo>
                                  <a:pt x="13127" y="15720"/>
                                  <a:pt x="13724" y="16800"/>
                                  <a:pt x="14320" y="17640"/>
                                </a:cubicBezTo>
                                <a:cubicBezTo>
                                  <a:pt x="15395" y="19440"/>
                                  <a:pt x="16230" y="20520"/>
                                  <a:pt x="16230" y="20520"/>
                                </a:cubicBezTo>
                                <a:cubicBezTo>
                                  <a:pt x="16230" y="20520"/>
                                  <a:pt x="15633" y="19200"/>
                                  <a:pt x="14798" y="17400"/>
                                </a:cubicBezTo>
                                <a:cubicBezTo>
                                  <a:pt x="14320" y="16440"/>
                                  <a:pt x="13724" y="15360"/>
                                  <a:pt x="13127" y="14160"/>
                                </a:cubicBezTo>
                                <a:cubicBezTo>
                                  <a:pt x="12769" y="13560"/>
                                  <a:pt x="12530" y="12960"/>
                                  <a:pt x="12172" y="12360"/>
                                </a:cubicBezTo>
                                <a:cubicBezTo>
                                  <a:pt x="12053" y="12120"/>
                                  <a:pt x="11814" y="11760"/>
                                  <a:pt x="11695" y="11520"/>
                                </a:cubicBezTo>
                                <a:cubicBezTo>
                                  <a:pt x="12053" y="11640"/>
                                  <a:pt x="12292" y="11640"/>
                                  <a:pt x="12650" y="11760"/>
                                </a:cubicBezTo>
                                <a:cubicBezTo>
                                  <a:pt x="13366" y="12000"/>
                                  <a:pt x="14082" y="12240"/>
                                  <a:pt x="14678" y="123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Forma"/>
                        <wps:cNvSpPr/>
                        <wps:spPr>
                          <a:xfrm>
                            <a:off x="139700" y="139700"/>
                            <a:ext cx="245684" cy="2457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28" h="21435" extrusionOk="0">
                                <a:moveTo>
                                  <a:pt x="5234" y="1135"/>
                                </a:moveTo>
                                <a:cubicBezTo>
                                  <a:pt x="4902" y="1357"/>
                                  <a:pt x="4791" y="1800"/>
                                  <a:pt x="5012" y="2132"/>
                                </a:cubicBezTo>
                                <a:cubicBezTo>
                                  <a:pt x="5234" y="2465"/>
                                  <a:pt x="5677" y="2575"/>
                                  <a:pt x="6009" y="2354"/>
                                </a:cubicBezTo>
                                <a:cubicBezTo>
                                  <a:pt x="6342" y="2132"/>
                                  <a:pt x="6452" y="1689"/>
                                  <a:pt x="6231" y="1357"/>
                                </a:cubicBezTo>
                                <a:cubicBezTo>
                                  <a:pt x="6009" y="1025"/>
                                  <a:pt x="5566" y="914"/>
                                  <a:pt x="5234" y="1135"/>
                                </a:cubicBezTo>
                                <a:close/>
                                <a:moveTo>
                                  <a:pt x="8114" y="19966"/>
                                </a:moveTo>
                                <a:cubicBezTo>
                                  <a:pt x="7782" y="19855"/>
                                  <a:pt x="7339" y="20077"/>
                                  <a:pt x="7228" y="20520"/>
                                </a:cubicBezTo>
                                <a:cubicBezTo>
                                  <a:pt x="7117" y="20852"/>
                                  <a:pt x="7339" y="21295"/>
                                  <a:pt x="7782" y="21406"/>
                                </a:cubicBezTo>
                                <a:cubicBezTo>
                                  <a:pt x="8114" y="21517"/>
                                  <a:pt x="8557" y="21295"/>
                                  <a:pt x="8668" y="20852"/>
                                </a:cubicBezTo>
                                <a:cubicBezTo>
                                  <a:pt x="8668" y="20409"/>
                                  <a:pt x="8446" y="20077"/>
                                  <a:pt x="8114" y="19966"/>
                                </a:cubicBezTo>
                                <a:close/>
                                <a:moveTo>
                                  <a:pt x="9222" y="8225"/>
                                </a:moveTo>
                                <a:cubicBezTo>
                                  <a:pt x="7892" y="9000"/>
                                  <a:pt x="7339" y="10772"/>
                                  <a:pt x="8114" y="12102"/>
                                </a:cubicBezTo>
                                <a:cubicBezTo>
                                  <a:pt x="8889" y="13431"/>
                                  <a:pt x="10662" y="13985"/>
                                  <a:pt x="11991" y="13209"/>
                                </a:cubicBezTo>
                                <a:cubicBezTo>
                                  <a:pt x="13320" y="12434"/>
                                  <a:pt x="13874" y="10662"/>
                                  <a:pt x="13099" y="9332"/>
                                </a:cubicBezTo>
                                <a:cubicBezTo>
                                  <a:pt x="12323" y="7892"/>
                                  <a:pt x="10662" y="7449"/>
                                  <a:pt x="9222" y="8225"/>
                                </a:cubicBezTo>
                                <a:close/>
                                <a:moveTo>
                                  <a:pt x="1357" y="15203"/>
                                </a:moveTo>
                                <a:cubicBezTo>
                                  <a:pt x="1025" y="15425"/>
                                  <a:pt x="914" y="15868"/>
                                  <a:pt x="1135" y="16200"/>
                                </a:cubicBezTo>
                                <a:cubicBezTo>
                                  <a:pt x="1357" y="16532"/>
                                  <a:pt x="1800" y="16643"/>
                                  <a:pt x="2132" y="16422"/>
                                </a:cubicBezTo>
                                <a:cubicBezTo>
                                  <a:pt x="2465" y="16200"/>
                                  <a:pt x="2575" y="15757"/>
                                  <a:pt x="2354" y="15425"/>
                                </a:cubicBezTo>
                                <a:cubicBezTo>
                                  <a:pt x="2132" y="15092"/>
                                  <a:pt x="1689" y="14982"/>
                                  <a:pt x="1357" y="15203"/>
                                </a:cubicBezTo>
                                <a:close/>
                                <a:moveTo>
                                  <a:pt x="1468" y="8114"/>
                                </a:moveTo>
                                <a:cubicBezTo>
                                  <a:pt x="1579" y="7782"/>
                                  <a:pt x="1357" y="7339"/>
                                  <a:pt x="914" y="7228"/>
                                </a:cubicBezTo>
                                <a:cubicBezTo>
                                  <a:pt x="582" y="7117"/>
                                  <a:pt x="139" y="7339"/>
                                  <a:pt x="28" y="7782"/>
                                </a:cubicBezTo>
                                <a:cubicBezTo>
                                  <a:pt x="-83" y="8114"/>
                                  <a:pt x="139" y="8557"/>
                                  <a:pt x="582" y="8668"/>
                                </a:cubicBezTo>
                                <a:cubicBezTo>
                                  <a:pt x="914" y="8779"/>
                                  <a:pt x="1357" y="8557"/>
                                  <a:pt x="1468" y="8114"/>
                                </a:cubicBezTo>
                                <a:close/>
                                <a:moveTo>
                                  <a:pt x="13652" y="28"/>
                                </a:moveTo>
                                <a:cubicBezTo>
                                  <a:pt x="13320" y="-83"/>
                                  <a:pt x="12877" y="139"/>
                                  <a:pt x="12766" y="582"/>
                                </a:cubicBezTo>
                                <a:cubicBezTo>
                                  <a:pt x="12655" y="914"/>
                                  <a:pt x="12877" y="1357"/>
                                  <a:pt x="13320" y="1468"/>
                                </a:cubicBezTo>
                                <a:cubicBezTo>
                                  <a:pt x="13652" y="1579"/>
                                  <a:pt x="14096" y="1357"/>
                                  <a:pt x="14206" y="914"/>
                                </a:cubicBezTo>
                                <a:cubicBezTo>
                                  <a:pt x="14206" y="582"/>
                                  <a:pt x="13985" y="139"/>
                                  <a:pt x="13652" y="28"/>
                                </a:cubicBezTo>
                                <a:close/>
                                <a:moveTo>
                                  <a:pt x="20852" y="12766"/>
                                </a:moveTo>
                                <a:cubicBezTo>
                                  <a:pt x="20520" y="12655"/>
                                  <a:pt x="20077" y="12877"/>
                                  <a:pt x="19966" y="13320"/>
                                </a:cubicBezTo>
                                <a:cubicBezTo>
                                  <a:pt x="19855" y="13652"/>
                                  <a:pt x="20077" y="14095"/>
                                  <a:pt x="20520" y="14206"/>
                                </a:cubicBezTo>
                                <a:cubicBezTo>
                                  <a:pt x="20852" y="14317"/>
                                  <a:pt x="21296" y="14095"/>
                                  <a:pt x="21406" y="13652"/>
                                </a:cubicBezTo>
                                <a:cubicBezTo>
                                  <a:pt x="21517" y="13209"/>
                                  <a:pt x="21185" y="12877"/>
                                  <a:pt x="20852" y="12766"/>
                                </a:cubicBezTo>
                                <a:close/>
                                <a:moveTo>
                                  <a:pt x="20299" y="5234"/>
                                </a:moveTo>
                                <a:cubicBezTo>
                                  <a:pt x="20077" y="4902"/>
                                  <a:pt x="19634" y="4791"/>
                                  <a:pt x="19302" y="5012"/>
                                </a:cubicBezTo>
                                <a:cubicBezTo>
                                  <a:pt x="18969" y="5234"/>
                                  <a:pt x="18859" y="5677"/>
                                  <a:pt x="19080" y="6009"/>
                                </a:cubicBezTo>
                                <a:cubicBezTo>
                                  <a:pt x="19302" y="6342"/>
                                  <a:pt x="19745" y="6452"/>
                                  <a:pt x="20077" y="6231"/>
                                </a:cubicBezTo>
                                <a:cubicBezTo>
                                  <a:pt x="20409" y="6009"/>
                                  <a:pt x="20520" y="5566"/>
                                  <a:pt x="20299" y="5234"/>
                                </a:cubicBezTo>
                                <a:close/>
                                <a:moveTo>
                                  <a:pt x="15425" y="19080"/>
                                </a:moveTo>
                                <a:cubicBezTo>
                                  <a:pt x="15092" y="19302"/>
                                  <a:pt x="14982" y="19745"/>
                                  <a:pt x="15203" y="20077"/>
                                </a:cubicBezTo>
                                <a:cubicBezTo>
                                  <a:pt x="15425" y="20409"/>
                                  <a:pt x="15868" y="20520"/>
                                  <a:pt x="16200" y="20299"/>
                                </a:cubicBezTo>
                                <a:cubicBezTo>
                                  <a:pt x="16532" y="20077"/>
                                  <a:pt x="16643" y="19634"/>
                                  <a:pt x="16422" y="19302"/>
                                </a:cubicBezTo>
                                <a:cubicBezTo>
                                  <a:pt x="16200" y="18969"/>
                                  <a:pt x="15757" y="18859"/>
                                  <a:pt x="15425" y="190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10" name="Forma libre 6"/>
                      <wps:cNvSpPr>
                        <a:spLocks/>
                      </wps:cNvSpPr>
                      <wps:spPr bwMode="auto">
                        <a:xfrm>
                          <a:off x="892235" y="0"/>
                          <a:ext cx="1087755" cy="766412"/>
                        </a:xfrm>
                        <a:custGeom>
                          <a:avLst/>
                          <a:gdLst>
                            <a:gd name="T0" fmla="*/ 1712 w 1713"/>
                            <a:gd name="T1" fmla="*/ 0 h 850"/>
                            <a:gd name="T2" fmla="*/ 0 w 1713"/>
                            <a:gd name="T3" fmla="*/ 0 h 850"/>
                            <a:gd name="T4" fmla="*/ 0 w 1713"/>
                            <a:gd name="T5" fmla="*/ 523 h 850"/>
                            <a:gd name="T6" fmla="*/ 856 w 1713"/>
                            <a:gd name="T7" fmla="*/ 849 h 850"/>
                            <a:gd name="T8" fmla="*/ 1712 w 1713"/>
                            <a:gd name="T9" fmla="*/ 523 h 850"/>
                            <a:gd name="T10" fmla="*/ 1712 w 1713"/>
                            <a:gd name="T11" fmla="*/ 0 h 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13" h="850">
                              <a:moveTo>
                                <a:pt x="1712" y="0"/>
                              </a:moveTo>
                              <a:lnTo>
                                <a:pt x="0" y="0"/>
                              </a:lnTo>
                              <a:lnTo>
                                <a:pt x="0" y="523"/>
                              </a:lnTo>
                              <a:lnTo>
                                <a:pt x="856" y="849"/>
                              </a:lnTo>
                              <a:lnTo>
                                <a:pt x="1712" y="523"/>
                              </a:lnTo>
                              <a:lnTo>
                                <a:pt x="17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a libre 7"/>
                      <wps:cNvSpPr>
                        <a:spLocks/>
                      </wps:cNvSpPr>
                      <wps:spPr bwMode="auto">
                        <a:xfrm>
                          <a:off x="2883440" y="-1"/>
                          <a:ext cx="437515" cy="1052513"/>
                        </a:xfrm>
                        <a:custGeom>
                          <a:avLst/>
                          <a:gdLst>
                            <a:gd name="T0" fmla="*/ 688 w 689"/>
                            <a:gd name="T1" fmla="*/ 0 h 1335"/>
                            <a:gd name="T2" fmla="*/ 0 w 689"/>
                            <a:gd name="T3" fmla="*/ 0 h 1335"/>
                            <a:gd name="T4" fmla="*/ 0 w 689"/>
                            <a:gd name="T5" fmla="*/ 1009 h 1335"/>
                            <a:gd name="T6" fmla="*/ 344 w 689"/>
                            <a:gd name="T7" fmla="*/ 1334 h 1335"/>
                            <a:gd name="T8" fmla="*/ 688 w 689"/>
                            <a:gd name="T9" fmla="*/ 1009 h 1335"/>
                            <a:gd name="T10" fmla="*/ 688 w 689"/>
                            <a:gd name="T11" fmla="*/ 0 h 1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89" h="1335">
                              <a:moveTo>
                                <a:pt x="688" y="0"/>
                              </a:moveTo>
                              <a:lnTo>
                                <a:pt x="0" y="0"/>
                              </a:lnTo>
                              <a:lnTo>
                                <a:pt x="0" y="1009"/>
                              </a:lnTo>
                              <a:lnTo>
                                <a:pt x="344" y="1334"/>
                              </a:lnTo>
                              <a:lnTo>
                                <a:pt x="688" y="1009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a libre 11"/>
                      <wps:cNvSpPr>
                        <a:spLocks/>
                      </wps:cNvSpPr>
                      <wps:spPr bwMode="auto">
                        <a:xfrm>
                          <a:off x="1632136" y="0"/>
                          <a:ext cx="1566545" cy="1676400"/>
                        </a:xfrm>
                        <a:custGeom>
                          <a:avLst/>
                          <a:gdLst>
                            <a:gd name="T0" fmla="*/ 2466 w 2467"/>
                            <a:gd name="T1" fmla="*/ 0 h 1954"/>
                            <a:gd name="T2" fmla="*/ 0 w 2467"/>
                            <a:gd name="T3" fmla="*/ 0 h 1954"/>
                            <a:gd name="T4" fmla="*/ 0 w 2467"/>
                            <a:gd name="T5" fmla="*/ 1485 h 1954"/>
                            <a:gd name="T6" fmla="*/ 1233 w 2467"/>
                            <a:gd name="T7" fmla="*/ 1953 h 1954"/>
                            <a:gd name="T8" fmla="*/ 2466 w 2467"/>
                            <a:gd name="T9" fmla="*/ 1485 h 1954"/>
                            <a:gd name="T10" fmla="*/ 2466 w 2467"/>
                            <a:gd name="T11" fmla="*/ 0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7" h="1954">
                              <a:moveTo>
                                <a:pt x="2466" y="0"/>
                              </a:moveTo>
                              <a:lnTo>
                                <a:pt x="0" y="0"/>
                              </a:lnTo>
                              <a:lnTo>
                                <a:pt x="0" y="1485"/>
                              </a:lnTo>
                              <a:lnTo>
                                <a:pt x="1233" y="1953"/>
                              </a:lnTo>
                              <a:lnTo>
                                <a:pt x="2466" y="1485"/>
                              </a:lnTo>
                              <a:lnTo>
                                <a:pt x="2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orma libre 12"/>
                      <wps:cNvSpPr>
                        <a:spLocks/>
                      </wps:cNvSpPr>
                      <wps:spPr bwMode="auto">
                        <a:xfrm>
                          <a:off x="1632136" y="0"/>
                          <a:ext cx="1566545" cy="1605192"/>
                        </a:xfrm>
                        <a:custGeom>
                          <a:avLst/>
                          <a:gdLst>
                            <a:gd name="T0" fmla="*/ 2466 w 2467"/>
                            <a:gd name="T1" fmla="*/ 0 h 1871"/>
                            <a:gd name="T2" fmla="*/ 0 w 2467"/>
                            <a:gd name="T3" fmla="*/ 0 h 1871"/>
                            <a:gd name="T4" fmla="*/ 0 w 2467"/>
                            <a:gd name="T5" fmla="*/ 1401 h 1871"/>
                            <a:gd name="T6" fmla="*/ 1233 w 2467"/>
                            <a:gd name="T7" fmla="*/ 1870 h 1871"/>
                            <a:gd name="T8" fmla="*/ 2466 w 2467"/>
                            <a:gd name="T9" fmla="*/ 1401 h 1871"/>
                            <a:gd name="T10" fmla="*/ 2466 w 2467"/>
                            <a:gd name="T11" fmla="*/ 0 h 18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7" h="1871">
                              <a:moveTo>
                                <a:pt x="2466" y="0"/>
                              </a:moveTo>
                              <a:lnTo>
                                <a:pt x="0" y="0"/>
                              </a:lnTo>
                              <a:lnTo>
                                <a:pt x="0" y="1401"/>
                              </a:lnTo>
                              <a:lnTo>
                                <a:pt x="1233" y="1870"/>
                              </a:lnTo>
                              <a:lnTo>
                                <a:pt x="2466" y="1401"/>
                              </a:lnTo>
                              <a:lnTo>
                                <a:pt x="2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upo 1"/>
                      <wpg:cNvGrpSpPr/>
                      <wpg:grpSpPr>
                        <a:xfrm>
                          <a:off x="2155241" y="613682"/>
                          <a:ext cx="530860" cy="532130"/>
                          <a:chOff x="10764" y="200029"/>
                          <a:chExt cx="531289" cy="532143"/>
                        </a:xfrm>
                      </wpg:grpSpPr>
                      <wps:wsp>
                        <wps:cNvPr id="22" name="Forma"/>
                        <wps:cNvSpPr/>
                        <wps:spPr>
                          <a:xfrm>
                            <a:off x="10764" y="200029"/>
                            <a:ext cx="531289" cy="5321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869" h="20902" extrusionOk="0">
                                <a:moveTo>
                                  <a:pt x="5238" y="5687"/>
                                </a:moveTo>
                                <a:cubicBezTo>
                                  <a:pt x="2395" y="4889"/>
                                  <a:pt x="599" y="5887"/>
                                  <a:pt x="100" y="7583"/>
                                </a:cubicBezTo>
                                <a:cubicBezTo>
                                  <a:pt x="-349" y="9279"/>
                                  <a:pt x="699" y="11025"/>
                                  <a:pt x="3542" y="11823"/>
                                </a:cubicBezTo>
                                <a:cubicBezTo>
                                  <a:pt x="6385" y="12621"/>
                                  <a:pt x="10376" y="10426"/>
                                  <a:pt x="10376" y="10426"/>
                                </a:cubicBezTo>
                                <a:cubicBezTo>
                                  <a:pt x="10376" y="10426"/>
                                  <a:pt x="8081" y="6485"/>
                                  <a:pt x="5238" y="5687"/>
                                </a:cubicBezTo>
                                <a:close/>
                                <a:moveTo>
                                  <a:pt x="15165" y="5238"/>
                                </a:moveTo>
                                <a:cubicBezTo>
                                  <a:pt x="15963" y="2395"/>
                                  <a:pt x="14966" y="599"/>
                                  <a:pt x="13269" y="100"/>
                                </a:cubicBezTo>
                                <a:cubicBezTo>
                                  <a:pt x="11573" y="-349"/>
                                  <a:pt x="9827" y="699"/>
                                  <a:pt x="9029" y="3542"/>
                                </a:cubicBezTo>
                                <a:cubicBezTo>
                                  <a:pt x="8231" y="6385"/>
                                  <a:pt x="10426" y="10376"/>
                                  <a:pt x="10426" y="10376"/>
                                </a:cubicBezTo>
                                <a:cubicBezTo>
                                  <a:pt x="10426" y="10376"/>
                                  <a:pt x="14367" y="8081"/>
                                  <a:pt x="15165" y="5238"/>
                                </a:cubicBezTo>
                                <a:close/>
                                <a:moveTo>
                                  <a:pt x="17310" y="9079"/>
                                </a:moveTo>
                                <a:cubicBezTo>
                                  <a:pt x="14467" y="8281"/>
                                  <a:pt x="10476" y="10476"/>
                                  <a:pt x="10476" y="10476"/>
                                </a:cubicBezTo>
                                <a:cubicBezTo>
                                  <a:pt x="10476" y="10476"/>
                                  <a:pt x="12771" y="14417"/>
                                  <a:pt x="15614" y="15215"/>
                                </a:cubicBezTo>
                                <a:cubicBezTo>
                                  <a:pt x="18457" y="16013"/>
                                  <a:pt x="20253" y="15015"/>
                                  <a:pt x="20752" y="13319"/>
                                </a:cubicBezTo>
                                <a:cubicBezTo>
                                  <a:pt x="21251" y="11623"/>
                                  <a:pt x="20154" y="9827"/>
                                  <a:pt x="17310" y="9079"/>
                                </a:cubicBezTo>
                                <a:close/>
                                <a:moveTo>
                                  <a:pt x="5687" y="15664"/>
                                </a:moveTo>
                                <a:cubicBezTo>
                                  <a:pt x="4889" y="18507"/>
                                  <a:pt x="5887" y="20303"/>
                                  <a:pt x="7583" y="20802"/>
                                </a:cubicBezTo>
                                <a:cubicBezTo>
                                  <a:pt x="9279" y="21251"/>
                                  <a:pt x="11025" y="20203"/>
                                  <a:pt x="11823" y="17360"/>
                                </a:cubicBezTo>
                                <a:cubicBezTo>
                                  <a:pt x="12621" y="14517"/>
                                  <a:pt x="10426" y="10526"/>
                                  <a:pt x="10426" y="10526"/>
                                </a:cubicBezTo>
                                <a:cubicBezTo>
                                  <a:pt x="10426" y="10526"/>
                                  <a:pt x="6485" y="12821"/>
                                  <a:pt x="5687" y="156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" name="Forma"/>
                        <wps:cNvSpPr/>
                        <wps:spPr>
                          <a:xfrm>
                            <a:off x="36163" y="212729"/>
                            <a:ext cx="493923" cy="49447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539" h="20512" extrusionOk="0">
                                <a:moveTo>
                                  <a:pt x="10229" y="10203"/>
                                </a:moveTo>
                                <a:cubicBezTo>
                                  <a:pt x="10229" y="10203"/>
                                  <a:pt x="11443" y="5515"/>
                                  <a:pt x="9912" y="2828"/>
                                </a:cubicBezTo>
                                <a:cubicBezTo>
                                  <a:pt x="8380" y="141"/>
                                  <a:pt x="6268" y="-544"/>
                                  <a:pt x="4683" y="404"/>
                                </a:cubicBezTo>
                                <a:cubicBezTo>
                                  <a:pt x="3046" y="1300"/>
                                  <a:pt x="2518" y="3460"/>
                                  <a:pt x="4050" y="6147"/>
                                </a:cubicBezTo>
                                <a:cubicBezTo>
                                  <a:pt x="5634" y="8886"/>
                                  <a:pt x="10229" y="10203"/>
                                  <a:pt x="10229" y="10203"/>
                                </a:cubicBezTo>
                                <a:close/>
                                <a:moveTo>
                                  <a:pt x="2835" y="10625"/>
                                </a:moveTo>
                                <a:cubicBezTo>
                                  <a:pt x="142" y="12153"/>
                                  <a:pt x="-545" y="14260"/>
                                  <a:pt x="406" y="15840"/>
                                </a:cubicBezTo>
                                <a:cubicBezTo>
                                  <a:pt x="1303" y="17474"/>
                                  <a:pt x="3469" y="18000"/>
                                  <a:pt x="6162" y="16473"/>
                                </a:cubicBezTo>
                                <a:cubicBezTo>
                                  <a:pt x="8855" y="14945"/>
                                  <a:pt x="10229" y="10309"/>
                                  <a:pt x="10229" y="10309"/>
                                </a:cubicBezTo>
                                <a:cubicBezTo>
                                  <a:pt x="10229" y="10309"/>
                                  <a:pt x="5528" y="9097"/>
                                  <a:pt x="2835" y="10625"/>
                                </a:cubicBezTo>
                                <a:close/>
                                <a:moveTo>
                                  <a:pt x="20157" y="4724"/>
                                </a:moveTo>
                                <a:cubicBezTo>
                                  <a:pt x="19259" y="3091"/>
                                  <a:pt x="17094" y="2564"/>
                                  <a:pt x="14401" y="4092"/>
                                </a:cubicBezTo>
                                <a:cubicBezTo>
                                  <a:pt x="11707" y="5620"/>
                                  <a:pt x="10334" y="10256"/>
                                  <a:pt x="10334" y="10256"/>
                                </a:cubicBezTo>
                                <a:cubicBezTo>
                                  <a:pt x="10334" y="10256"/>
                                  <a:pt x="15034" y="11468"/>
                                  <a:pt x="17728" y="9940"/>
                                </a:cubicBezTo>
                                <a:cubicBezTo>
                                  <a:pt x="20421" y="8412"/>
                                  <a:pt x="21055" y="6305"/>
                                  <a:pt x="20157" y="4724"/>
                                </a:cubicBezTo>
                                <a:close/>
                                <a:moveTo>
                                  <a:pt x="10334" y="10309"/>
                                </a:moveTo>
                                <a:cubicBezTo>
                                  <a:pt x="10334" y="10309"/>
                                  <a:pt x="9120" y="14997"/>
                                  <a:pt x="10651" y="17684"/>
                                </a:cubicBezTo>
                                <a:cubicBezTo>
                                  <a:pt x="12183" y="20371"/>
                                  <a:pt x="14295" y="21056"/>
                                  <a:pt x="15879" y="20108"/>
                                </a:cubicBezTo>
                                <a:cubicBezTo>
                                  <a:pt x="17517" y="19212"/>
                                  <a:pt x="18045" y="17052"/>
                                  <a:pt x="16513" y="14365"/>
                                </a:cubicBezTo>
                                <a:cubicBezTo>
                                  <a:pt x="14929" y="11678"/>
                                  <a:pt x="10334" y="10309"/>
                                  <a:pt x="10334" y="103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" name="Forma"/>
                        <wps:cNvSpPr/>
                        <wps:spPr>
                          <a:xfrm>
                            <a:off x="163165" y="352429"/>
                            <a:ext cx="229869" cy="2286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4678" y="12360"/>
                                </a:moveTo>
                                <a:cubicBezTo>
                                  <a:pt x="15991" y="12720"/>
                                  <a:pt x="17185" y="12960"/>
                                  <a:pt x="18139" y="13200"/>
                                </a:cubicBezTo>
                                <a:cubicBezTo>
                                  <a:pt x="20168" y="13680"/>
                                  <a:pt x="21600" y="13920"/>
                                  <a:pt x="21600" y="13920"/>
                                </a:cubicBezTo>
                                <a:cubicBezTo>
                                  <a:pt x="21600" y="13920"/>
                                  <a:pt x="20287" y="13440"/>
                                  <a:pt x="18378" y="12720"/>
                                </a:cubicBezTo>
                                <a:cubicBezTo>
                                  <a:pt x="17423" y="12360"/>
                                  <a:pt x="16230" y="12000"/>
                                  <a:pt x="15036" y="11640"/>
                                </a:cubicBezTo>
                                <a:cubicBezTo>
                                  <a:pt x="14440" y="11400"/>
                                  <a:pt x="13724" y="11280"/>
                                  <a:pt x="13127" y="11040"/>
                                </a:cubicBezTo>
                                <a:cubicBezTo>
                                  <a:pt x="12769" y="10920"/>
                                  <a:pt x="12530" y="10920"/>
                                  <a:pt x="12172" y="10800"/>
                                </a:cubicBezTo>
                                <a:cubicBezTo>
                                  <a:pt x="12411" y="10680"/>
                                  <a:pt x="12769" y="10440"/>
                                  <a:pt x="13008" y="10320"/>
                                </a:cubicBezTo>
                                <a:cubicBezTo>
                                  <a:pt x="13604" y="9960"/>
                                  <a:pt x="14201" y="9600"/>
                                  <a:pt x="14678" y="9240"/>
                                </a:cubicBezTo>
                                <a:cubicBezTo>
                                  <a:pt x="15275" y="8880"/>
                                  <a:pt x="15752" y="8520"/>
                                  <a:pt x="16230" y="8280"/>
                                </a:cubicBezTo>
                                <a:cubicBezTo>
                                  <a:pt x="16707" y="7920"/>
                                  <a:pt x="17185" y="7680"/>
                                  <a:pt x="17662" y="7320"/>
                                </a:cubicBezTo>
                                <a:cubicBezTo>
                                  <a:pt x="19452" y="6240"/>
                                  <a:pt x="20526" y="5400"/>
                                  <a:pt x="20526" y="5400"/>
                                </a:cubicBezTo>
                                <a:cubicBezTo>
                                  <a:pt x="20526" y="5400"/>
                                  <a:pt x="19213" y="6000"/>
                                  <a:pt x="17423" y="6840"/>
                                </a:cubicBezTo>
                                <a:cubicBezTo>
                                  <a:pt x="16946" y="7080"/>
                                  <a:pt x="16469" y="7320"/>
                                  <a:pt x="15872" y="7560"/>
                                </a:cubicBezTo>
                                <a:cubicBezTo>
                                  <a:pt x="15394" y="7800"/>
                                  <a:pt x="14798" y="8160"/>
                                  <a:pt x="14201" y="8400"/>
                                </a:cubicBezTo>
                                <a:cubicBezTo>
                                  <a:pt x="13604" y="8760"/>
                                  <a:pt x="13008" y="9000"/>
                                  <a:pt x="12411" y="9360"/>
                                </a:cubicBezTo>
                                <a:cubicBezTo>
                                  <a:pt x="12172" y="9480"/>
                                  <a:pt x="11814" y="9720"/>
                                  <a:pt x="11576" y="9840"/>
                                </a:cubicBezTo>
                                <a:cubicBezTo>
                                  <a:pt x="11695" y="9480"/>
                                  <a:pt x="11695" y="9240"/>
                                  <a:pt x="11814" y="8880"/>
                                </a:cubicBezTo>
                                <a:cubicBezTo>
                                  <a:pt x="12053" y="8160"/>
                                  <a:pt x="12172" y="7560"/>
                                  <a:pt x="12292" y="6960"/>
                                </a:cubicBezTo>
                                <a:cubicBezTo>
                                  <a:pt x="12411" y="6360"/>
                                  <a:pt x="12650" y="5760"/>
                                  <a:pt x="12769" y="5160"/>
                                </a:cubicBezTo>
                                <a:cubicBezTo>
                                  <a:pt x="12888" y="4560"/>
                                  <a:pt x="13008" y="4080"/>
                                  <a:pt x="13127" y="3480"/>
                                </a:cubicBezTo>
                                <a:cubicBezTo>
                                  <a:pt x="13604" y="1440"/>
                                  <a:pt x="13843" y="0"/>
                                  <a:pt x="13843" y="0"/>
                                </a:cubicBezTo>
                                <a:cubicBezTo>
                                  <a:pt x="13843" y="0"/>
                                  <a:pt x="13366" y="1320"/>
                                  <a:pt x="12650" y="3240"/>
                                </a:cubicBezTo>
                                <a:cubicBezTo>
                                  <a:pt x="12530" y="3720"/>
                                  <a:pt x="12292" y="4320"/>
                                  <a:pt x="12172" y="4800"/>
                                </a:cubicBezTo>
                                <a:cubicBezTo>
                                  <a:pt x="11934" y="5400"/>
                                  <a:pt x="11814" y="6000"/>
                                  <a:pt x="11576" y="6600"/>
                                </a:cubicBezTo>
                                <a:cubicBezTo>
                                  <a:pt x="11337" y="7200"/>
                                  <a:pt x="11218" y="7920"/>
                                  <a:pt x="10979" y="8520"/>
                                </a:cubicBezTo>
                                <a:cubicBezTo>
                                  <a:pt x="10860" y="8880"/>
                                  <a:pt x="10860" y="9120"/>
                                  <a:pt x="10740" y="9480"/>
                                </a:cubicBezTo>
                                <a:cubicBezTo>
                                  <a:pt x="10621" y="9240"/>
                                  <a:pt x="10382" y="8880"/>
                                  <a:pt x="10263" y="8640"/>
                                </a:cubicBezTo>
                                <a:cubicBezTo>
                                  <a:pt x="9905" y="8040"/>
                                  <a:pt x="9547" y="7440"/>
                                  <a:pt x="9189" y="6960"/>
                                </a:cubicBezTo>
                                <a:cubicBezTo>
                                  <a:pt x="8831" y="6360"/>
                                  <a:pt x="8473" y="5880"/>
                                  <a:pt x="8234" y="5400"/>
                                </a:cubicBezTo>
                                <a:cubicBezTo>
                                  <a:pt x="7876" y="4920"/>
                                  <a:pt x="7638" y="4440"/>
                                  <a:pt x="7280" y="3960"/>
                                </a:cubicBezTo>
                                <a:cubicBezTo>
                                  <a:pt x="6206" y="2160"/>
                                  <a:pt x="5370" y="1080"/>
                                  <a:pt x="5370" y="1080"/>
                                </a:cubicBezTo>
                                <a:cubicBezTo>
                                  <a:pt x="5370" y="1080"/>
                                  <a:pt x="5967" y="2400"/>
                                  <a:pt x="6802" y="4200"/>
                                </a:cubicBezTo>
                                <a:cubicBezTo>
                                  <a:pt x="7041" y="4680"/>
                                  <a:pt x="7280" y="5160"/>
                                  <a:pt x="7518" y="5760"/>
                                </a:cubicBezTo>
                                <a:cubicBezTo>
                                  <a:pt x="7757" y="6240"/>
                                  <a:pt x="8115" y="6840"/>
                                  <a:pt x="8354" y="7440"/>
                                </a:cubicBezTo>
                                <a:cubicBezTo>
                                  <a:pt x="8712" y="8040"/>
                                  <a:pt x="8950" y="8640"/>
                                  <a:pt x="9308" y="9240"/>
                                </a:cubicBezTo>
                                <a:cubicBezTo>
                                  <a:pt x="9428" y="9480"/>
                                  <a:pt x="9666" y="9840"/>
                                  <a:pt x="9786" y="10080"/>
                                </a:cubicBezTo>
                                <a:cubicBezTo>
                                  <a:pt x="9428" y="9960"/>
                                  <a:pt x="9189" y="9960"/>
                                  <a:pt x="8831" y="9840"/>
                                </a:cubicBezTo>
                                <a:cubicBezTo>
                                  <a:pt x="8115" y="9600"/>
                                  <a:pt x="7518" y="9480"/>
                                  <a:pt x="6922" y="9360"/>
                                </a:cubicBezTo>
                                <a:cubicBezTo>
                                  <a:pt x="6325" y="9240"/>
                                  <a:pt x="5728" y="9000"/>
                                  <a:pt x="5131" y="8880"/>
                                </a:cubicBezTo>
                                <a:cubicBezTo>
                                  <a:pt x="4535" y="8760"/>
                                  <a:pt x="4057" y="8640"/>
                                  <a:pt x="3461" y="8520"/>
                                </a:cubicBezTo>
                                <a:cubicBezTo>
                                  <a:pt x="1432" y="8040"/>
                                  <a:pt x="0" y="7800"/>
                                  <a:pt x="0" y="7800"/>
                                </a:cubicBezTo>
                                <a:cubicBezTo>
                                  <a:pt x="0" y="7800"/>
                                  <a:pt x="1313" y="8280"/>
                                  <a:pt x="3222" y="9000"/>
                                </a:cubicBezTo>
                                <a:cubicBezTo>
                                  <a:pt x="3699" y="9120"/>
                                  <a:pt x="4296" y="9360"/>
                                  <a:pt x="4773" y="9480"/>
                                </a:cubicBezTo>
                                <a:cubicBezTo>
                                  <a:pt x="5370" y="9720"/>
                                  <a:pt x="5967" y="9840"/>
                                  <a:pt x="6564" y="10080"/>
                                </a:cubicBezTo>
                                <a:cubicBezTo>
                                  <a:pt x="7160" y="10320"/>
                                  <a:pt x="7876" y="10440"/>
                                  <a:pt x="8473" y="10680"/>
                                </a:cubicBezTo>
                                <a:cubicBezTo>
                                  <a:pt x="8831" y="10800"/>
                                  <a:pt x="9070" y="10800"/>
                                  <a:pt x="9428" y="10920"/>
                                </a:cubicBezTo>
                                <a:cubicBezTo>
                                  <a:pt x="9189" y="11040"/>
                                  <a:pt x="8831" y="11280"/>
                                  <a:pt x="8592" y="11400"/>
                                </a:cubicBezTo>
                                <a:cubicBezTo>
                                  <a:pt x="7996" y="11760"/>
                                  <a:pt x="7399" y="12120"/>
                                  <a:pt x="6922" y="12480"/>
                                </a:cubicBezTo>
                                <a:cubicBezTo>
                                  <a:pt x="5848" y="13200"/>
                                  <a:pt x="4773" y="13800"/>
                                  <a:pt x="3938" y="14400"/>
                                </a:cubicBezTo>
                                <a:cubicBezTo>
                                  <a:pt x="2148" y="15480"/>
                                  <a:pt x="1074" y="16320"/>
                                  <a:pt x="1074" y="16320"/>
                                </a:cubicBezTo>
                                <a:cubicBezTo>
                                  <a:pt x="1074" y="16320"/>
                                  <a:pt x="2387" y="15720"/>
                                  <a:pt x="4177" y="14880"/>
                                </a:cubicBezTo>
                                <a:cubicBezTo>
                                  <a:pt x="5131" y="14400"/>
                                  <a:pt x="6206" y="13800"/>
                                  <a:pt x="7399" y="13200"/>
                                </a:cubicBezTo>
                                <a:cubicBezTo>
                                  <a:pt x="7996" y="12840"/>
                                  <a:pt x="8592" y="12600"/>
                                  <a:pt x="9189" y="12240"/>
                                </a:cubicBezTo>
                                <a:cubicBezTo>
                                  <a:pt x="9428" y="12120"/>
                                  <a:pt x="9786" y="11880"/>
                                  <a:pt x="10024" y="11760"/>
                                </a:cubicBezTo>
                                <a:cubicBezTo>
                                  <a:pt x="9905" y="12120"/>
                                  <a:pt x="9905" y="12360"/>
                                  <a:pt x="9786" y="12720"/>
                                </a:cubicBezTo>
                                <a:cubicBezTo>
                                  <a:pt x="9547" y="13440"/>
                                  <a:pt x="9428" y="14040"/>
                                  <a:pt x="9308" y="14640"/>
                                </a:cubicBezTo>
                                <a:cubicBezTo>
                                  <a:pt x="8950" y="15960"/>
                                  <a:pt x="8712" y="17160"/>
                                  <a:pt x="8473" y="18120"/>
                                </a:cubicBezTo>
                                <a:cubicBezTo>
                                  <a:pt x="7996" y="20160"/>
                                  <a:pt x="7757" y="21600"/>
                                  <a:pt x="7757" y="21600"/>
                                </a:cubicBezTo>
                                <a:cubicBezTo>
                                  <a:pt x="7757" y="21600"/>
                                  <a:pt x="8234" y="20280"/>
                                  <a:pt x="8950" y="18360"/>
                                </a:cubicBezTo>
                                <a:cubicBezTo>
                                  <a:pt x="9308" y="17400"/>
                                  <a:pt x="9666" y="16200"/>
                                  <a:pt x="10024" y="15000"/>
                                </a:cubicBezTo>
                                <a:cubicBezTo>
                                  <a:pt x="10263" y="14400"/>
                                  <a:pt x="10382" y="13680"/>
                                  <a:pt x="10621" y="13080"/>
                                </a:cubicBezTo>
                                <a:cubicBezTo>
                                  <a:pt x="10740" y="12720"/>
                                  <a:pt x="10740" y="12480"/>
                                  <a:pt x="10860" y="12120"/>
                                </a:cubicBezTo>
                                <a:cubicBezTo>
                                  <a:pt x="10979" y="12360"/>
                                  <a:pt x="11218" y="12720"/>
                                  <a:pt x="11337" y="12960"/>
                                </a:cubicBezTo>
                                <a:cubicBezTo>
                                  <a:pt x="11695" y="13560"/>
                                  <a:pt x="12053" y="14160"/>
                                  <a:pt x="12411" y="14640"/>
                                </a:cubicBezTo>
                                <a:cubicBezTo>
                                  <a:pt x="13127" y="15720"/>
                                  <a:pt x="13724" y="16800"/>
                                  <a:pt x="14320" y="17640"/>
                                </a:cubicBezTo>
                                <a:cubicBezTo>
                                  <a:pt x="15395" y="19440"/>
                                  <a:pt x="16230" y="20520"/>
                                  <a:pt x="16230" y="20520"/>
                                </a:cubicBezTo>
                                <a:cubicBezTo>
                                  <a:pt x="16230" y="20520"/>
                                  <a:pt x="15633" y="19200"/>
                                  <a:pt x="14798" y="17400"/>
                                </a:cubicBezTo>
                                <a:cubicBezTo>
                                  <a:pt x="14320" y="16440"/>
                                  <a:pt x="13724" y="15360"/>
                                  <a:pt x="13127" y="14160"/>
                                </a:cubicBezTo>
                                <a:cubicBezTo>
                                  <a:pt x="12769" y="13560"/>
                                  <a:pt x="12530" y="12960"/>
                                  <a:pt x="12172" y="12360"/>
                                </a:cubicBezTo>
                                <a:cubicBezTo>
                                  <a:pt x="12053" y="12120"/>
                                  <a:pt x="11814" y="11760"/>
                                  <a:pt x="11695" y="11520"/>
                                </a:cubicBezTo>
                                <a:cubicBezTo>
                                  <a:pt x="12053" y="11640"/>
                                  <a:pt x="12292" y="11640"/>
                                  <a:pt x="12650" y="11760"/>
                                </a:cubicBezTo>
                                <a:cubicBezTo>
                                  <a:pt x="13366" y="12000"/>
                                  <a:pt x="14082" y="12240"/>
                                  <a:pt x="14678" y="123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" name="Forma"/>
                        <wps:cNvSpPr/>
                        <wps:spPr>
                          <a:xfrm>
                            <a:off x="150463" y="339729"/>
                            <a:ext cx="245684" cy="2457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28" h="21435" extrusionOk="0">
                                <a:moveTo>
                                  <a:pt x="5234" y="1135"/>
                                </a:moveTo>
                                <a:cubicBezTo>
                                  <a:pt x="4902" y="1357"/>
                                  <a:pt x="4791" y="1800"/>
                                  <a:pt x="5012" y="2132"/>
                                </a:cubicBezTo>
                                <a:cubicBezTo>
                                  <a:pt x="5234" y="2465"/>
                                  <a:pt x="5677" y="2575"/>
                                  <a:pt x="6009" y="2354"/>
                                </a:cubicBezTo>
                                <a:cubicBezTo>
                                  <a:pt x="6342" y="2132"/>
                                  <a:pt x="6452" y="1689"/>
                                  <a:pt x="6231" y="1357"/>
                                </a:cubicBezTo>
                                <a:cubicBezTo>
                                  <a:pt x="6009" y="1025"/>
                                  <a:pt x="5566" y="914"/>
                                  <a:pt x="5234" y="1135"/>
                                </a:cubicBezTo>
                                <a:close/>
                                <a:moveTo>
                                  <a:pt x="8114" y="19966"/>
                                </a:moveTo>
                                <a:cubicBezTo>
                                  <a:pt x="7782" y="19855"/>
                                  <a:pt x="7339" y="20077"/>
                                  <a:pt x="7228" y="20520"/>
                                </a:cubicBezTo>
                                <a:cubicBezTo>
                                  <a:pt x="7117" y="20852"/>
                                  <a:pt x="7339" y="21295"/>
                                  <a:pt x="7782" y="21406"/>
                                </a:cubicBezTo>
                                <a:cubicBezTo>
                                  <a:pt x="8114" y="21517"/>
                                  <a:pt x="8557" y="21295"/>
                                  <a:pt x="8668" y="20852"/>
                                </a:cubicBezTo>
                                <a:cubicBezTo>
                                  <a:pt x="8668" y="20409"/>
                                  <a:pt x="8446" y="20077"/>
                                  <a:pt x="8114" y="19966"/>
                                </a:cubicBezTo>
                                <a:close/>
                                <a:moveTo>
                                  <a:pt x="9222" y="8225"/>
                                </a:moveTo>
                                <a:cubicBezTo>
                                  <a:pt x="7892" y="9000"/>
                                  <a:pt x="7339" y="10772"/>
                                  <a:pt x="8114" y="12102"/>
                                </a:cubicBezTo>
                                <a:cubicBezTo>
                                  <a:pt x="8889" y="13431"/>
                                  <a:pt x="10662" y="13985"/>
                                  <a:pt x="11991" y="13209"/>
                                </a:cubicBezTo>
                                <a:cubicBezTo>
                                  <a:pt x="13320" y="12434"/>
                                  <a:pt x="13874" y="10662"/>
                                  <a:pt x="13099" y="9332"/>
                                </a:cubicBezTo>
                                <a:cubicBezTo>
                                  <a:pt x="12323" y="7892"/>
                                  <a:pt x="10662" y="7449"/>
                                  <a:pt x="9222" y="8225"/>
                                </a:cubicBezTo>
                                <a:close/>
                                <a:moveTo>
                                  <a:pt x="1357" y="15203"/>
                                </a:moveTo>
                                <a:cubicBezTo>
                                  <a:pt x="1025" y="15425"/>
                                  <a:pt x="914" y="15868"/>
                                  <a:pt x="1135" y="16200"/>
                                </a:cubicBezTo>
                                <a:cubicBezTo>
                                  <a:pt x="1357" y="16532"/>
                                  <a:pt x="1800" y="16643"/>
                                  <a:pt x="2132" y="16422"/>
                                </a:cubicBezTo>
                                <a:cubicBezTo>
                                  <a:pt x="2465" y="16200"/>
                                  <a:pt x="2575" y="15757"/>
                                  <a:pt x="2354" y="15425"/>
                                </a:cubicBezTo>
                                <a:cubicBezTo>
                                  <a:pt x="2132" y="15092"/>
                                  <a:pt x="1689" y="14982"/>
                                  <a:pt x="1357" y="15203"/>
                                </a:cubicBezTo>
                                <a:close/>
                                <a:moveTo>
                                  <a:pt x="1468" y="8114"/>
                                </a:moveTo>
                                <a:cubicBezTo>
                                  <a:pt x="1579" y="7782"/>
                                  <a:pt x="1357" y="7339"/>
                                  <a:pt x="914" y="7228"/>
                                </a:cubicBezTo>
                                <a:cubicBezTo>
                                  <a:pt x="582" y="7117"/>
                                  <a:pt x="139" y="7339"/>
                                  <a:pt x="28" y="7782"/>
                                </a:cubicBezTo>
                                <a:cubicBezTo>
                                  <a:pt x="-83" y="8114"/>
                                  <a:pt x="139" y="8557"/>
                                  <a:pt x="582" y="8668"/>
                                </a:cubicBezTo>
                                <a:cubicBezTo>
                                  <a:pt x="914" y="8779"/>
                                  <a:pt x="1357" y="8557"/>
                                  <a:pt x="1468" y="8114"/>
                                </a:cubicBezTo>
                                <a:close/>
                                <a:moveTo>
                                  <a:pt x="13652" y="28"/>
                                </a:moveTo>
                                <a:cubicBezTo>
                                  <a:pt x="13320" y="-83"/>
                                  <a:pt x="12877" y="139"/>
                                  <a:pt x="12766" y="582"/>
                                </a:cubicBezTo>
                                <a:cubicBezTo>
                                  <a:pt x="12655" y="914"/>
                                  <a:pt x="12877" y="1357"/>
                                  <a:pt x="13320" y="1468"/>
                                </a:cubicBezTo>
                                <a:cubicBezTo>
                                  <a:pt x="13652" y="1579"/>
                                  <a:pt x="14096" y="1357"/>
                                  <a:pt x="14206" y="914"/>
                                </a:cubicBezTo>
                                <a:cubicBezTo>
                                  <a:pt x="14206" y="582"/>
                                  <a:pt x="13985" y="139"/>
                                  <a:pt x="13652" y="28"/>
                                </a:cubicBezTo>
                                <a:close/>
                                <a:moveTo>
                                  <a:pt x="20852" y="12766"/>
                                </a:moveTo>
                                <a:cubicBezTo>
                                  <a:pt x="20520" y="12655"/>
                                  <a:pt x="20077" y="12877"/>
                                  <a:pt x="19966" y="13320"/>
                                </a:cubicBezTo>
                                <a:cubicBezTo>
                                  <a:pt x="19855" y="13652"/>
                                  <a:pt x="20077" y="14095"/>
                                  <a:pt x="20520" y="14206"/>
                                </a:cubicBezTo>
                                <a:cubicBezTo>
                                  <a:pt x="20852" y="14317"/>
                                  <a:pt x="21296" y="14095"/>
                                  <a:pt x="21406" y="13652"/>
                                </a:cubicBezTo>
                                <a:cubicBezTo>
                                  <a:pt x="21517" y="13209"/>
                                  <a:pt x="21185" y="12877"/>
                                  <a:pt x="20852" y="12766"/>
                                </a:cubicBezTo>
                                <a:close/>
                                <a:moveTo>
                                  <a:pt x="20299" y="5234"/>
                                </a:moveTo>
                                <a:cubicBezTo>
                                  <a:pt x="20077" y="4902"/>
                                  <a:pt x="19634" y="4791"/>
                                  <a:pt x="19302" y="5012"/>
                                </a:cubicBezTo>
                                <a:cubicBezTo>
                                  <a:pt x="18969" y="5234"/>
                                  <a:pt x="18859" y="5677"/>
                                  <a:pt x="19080" y="6009"/>
                                </a:cubicBezTo>
                                <a:cubicBezTo>
                                  <a:pt x="19302" y="6342"/>
                                  <a:pt x="19745" y="6452"/>
                                  <a:pt x="20077" y="6231"/>
                                </a:cubicBezTo>
                                <a:cubicBezTo>
                                  <a:pt x="20409" y="6009"/>
                                  <a:pt x="20520" y="5566"/>
                                  <a:pt x="20299" y="5234"/>
                                </a:cubicBezTo>
                                <a:close/>
                                <a:moveTo>
                                  <a:pt x="15425" y="19080"/>
                                </a:moveTo>
                                <a:cubicBezTo>
                                  <a:pt x="15092" y="19302"/>
                                  <a:pt x="14982" y="19745"/>
                                  <a:pt x="15203" y="20077"/>
                                </a:cubicBezTo>
                                <a:cubicBezTo>
                                  <a:pt x="15425" y="20409"/>
                                  <a:pt x="15868" y="20520"/>
                                  <a:pt x="16200" y="20299"/>
                                </a:cubicBezTo>
                                <a:cubicBezTo>
                                  <a:pt x="16532" y="20077"/>
                                  <a:pt x="16643" y="19634"/>
                                  <a:pt x="16422" y="19302"/>
                                </a:cubicBezTo>
                                <a:cubicBezTo>
                                  <a:pt x="16200" y="18969"/>
                                  <a:pt x="15757" y="18859"/>
                                  <a:pt x="15425" y="190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64" name="Forma libre 13"/>
                      <wps:cNvSpPr>
                        <a:spLocks/>
                      </wps:cNvSpPr>
                      <wps:spPr bwMode="auto">
                        <a:xfrm>
                          <a:off x="6150429" y="5486400"/>
                          <a:ext cx="3506404" cy="2674876"/>
                        </a:xfrm>
                        <a:custGeom>
                          <a:avLst/>
                          <a:gdLst>
                            <a:gd name="T0" fmla="*/ 5522 w 5523"/>
                            <a:gd name="T1" fmla="*/ 695 h 3413"/>
                            <a:gd name="T2" fmla="*/ 2761 w 5523"/>
                            <a:gd name="T3" fmla="*/ 0 h 3413"/>
                            <a:gd name="T4" fmla="*/ 0 w 5523"/>
                            <a:gd name="T5" fmla="*/ 695 h 3413"/>
                            <a:gd name="T6" fmla="*/ 0 w 5523"/>
                            <a:gd name="T7" fmla="*/ 2610 h 3413"/>
                            <a:gd name="T8" fmla="*/ 0 w 5523"/>
                            <a:gd name="T9" fmla="*/ 3412 h 3413"/>
                            <a:gd name="T10" fmla="*/ 5522 w 5523"/>
                            <a:gd name="T11" fmla="*/ 3412 h 3413"/>
                            <a:gd name="T12" fmla="*/ 5522 w 5523"/>
                            <a:gd name="T13" fmla="*/ 2610 h 3413"/>
                            <a:gd name="T14" fmla="*/ 5522 w 5523"/>
                            <a:gd name="T15" fmla="*/ 695 h 3413"/>
                            <a:gd name="connsiteX0" fmla="*/ 9998 w 9998"/>
                            <a:gd name="connsiteY0" fmla="*/ 2036 h 12341"/>
                            <a:gd name="connsiteX1" fmla="*/ 4999 w 9998"/>
                            <a:gd name="connsiteY1" fmla="*/ 0 h 12341"/>
                            <a:gd name="connsiteX2" fmla="*/ 0 w 9998"/>
                            <a:gd name="connsiteY2" fmla="*/ 2036 h 12341"/>
                            <a:gd name="connsiteX3" fmla="*/ 0 w 9998"/>
                            <a:gd name="connsiteY3" fmla="*/ 7647 h 12341"/>
                            <a:gd name="connsiteX4" fmla="*/ 0 w 9998"/>
                            <a:gd name="connsiteY4" fmla="*/ 9997 h 12341"/>
                            <a:gd name="connsiteX5" fmla="*/ 9962 w 9998"/>
                            <a:gd name="connsiteY5" fmla="*/ 12341 h 12341"/>
                            <a:gd name="connsiteX6" fmla="*/ 9998 w 9998"/>
                            <a:gd name="connsiteY6" fmla="*/ 7647 h 12341"/>
                            <a:gd name="connsiteX7" fmla="*/ 9998 w 9998"/>
                            <a:gd name="connsiteY7" fmla="*/ 2036 h 12341"/>
                            <a:gd name="connsiteX0" fmla="*/ 10000 w 10000"/>
                            <a:gd name="connsiteY0" fmla="*/ 1650 h 10001"/>
                            <a:gd name="connsiteX1" fmla="*/ 5000 w 10000"/>
                            <a:gd name="connsiteY1" fmla="*/ 0 h 10001"/>
                            <a:gd name="connsiteX2" fmla="*/ 0 w 10000"/>
                            <a:gd name="connsiteY2" fmla="*/ 1650 h 10001"/>
                            <a:gd name="connsiteX3" fmla="*/ 0 w 10000"/>
                            <a:gd name="connsiteY3" fmla="*/ 6196 h 10001"/>
                            <a:gd name="connsiteX4" fmla="*/ 0 w 10000"/>
                            <a:gd name="connsiteY4" fmla="*/ 10001 h 10001"/>
                            <a:gd name="connsiteX5" fmla="*/ 9964 w 10000"/>
                            <a:gd name="connsiteY5" fmla="*/ 10000 h 10001"/>
                            <a:gd name="connsiteX6" fmla="*/ 10000 w 10000"/>
                            <a:gd name="connsiteY6" fmla="*/ 6196 h 10001"/>
                            <a:gd name="connsiteX7" fmla="*/ 10000 w 10000"/>
                            <a:gd name="connsiteY7" fmla="*/ 1650 h 10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000" h="10001">
                              <a:moveTo>
                                <a:pt x="10000" y="1650"/>
                              </a:moveTo>
                              <a:lnTo>
                                <a:pt x="5000" y="0"/>
                              </a:lnTo>
                              <a:lnTo>
                                <a:pt x="0" y="1650"/>
                              </a:lnTo>
                              <a:lnTo>
                                <a:pt x="0" y="6196"/>
                              </a:lnTo>
                              <a:lnTo>
                                <a:pt x="0" y="10001"/>
                              </a:lnTo>
                              <a:lnTo>
                                <a:pt x="9964" y="10000"/>
                              </a:lnTo>
                              <a:cubicBezTo>
                                <a:pt x="9976" y="8732"/>
                                <a:pt x="9988" y="7465"/>
                                <a:pt x="10000" y="6196"/>
                              </a:cubicBezTo>
                              <a:lnTo>
                                <a:pt x="10000" y="1650"/>
                              </a:ln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orma libre 3"/>
                      <wps:cNvSpPr>
                        <a:spLocks/>
                      </wps:cNvSpPr>
                      <wps:spPr bwMode="auto">
                        <a:xfrm>
                          <a:off x="3135086" y="7097486"/>
                          <a:ext cx="2277110" cy="987425"/>
                        </a:xfrm>
                        <a:custGeom>
                          <a:avLst/>
                          <a:gdLst>
                            <a:gd name="T0" fmla="*/ 1792 w 3586"/>
                            <a:gd name="T1" fmla="*/ 0 h 1555"/>
                            <a:gd name="T2" fmla="*/ 0 w 3586"/>
                            <a:gd name="T3" fmla="*/ 643 h 1555"/>
                            <a:gd name="T4" fmla="*/ 0 w 3586"/>
                            <a:gd name="T5" fmla="*/ 1554 h 1555"/>
                            <a:gd name="T6" fmla="*/ 3585 w 3586"/>
                            <a:gd name="T7" fmla="*/ 1554 h 1555"/>
                            <a:gd name="T8" fmla="*/ 3585 w 3586"/>
                            <a:gd name="T9" fmla="*/ 643 h 1555"/>
                            <a:gd name="T10" fmla="*/ 1792 w 3586"/>
                            <a:gd name="T11" fmla="*/ 0 h 1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86" h="1555">
                              <a:moveTo>
                                <a:pt x="1792" y="0"/>
                              </a:moveTo>
                              <a:lnTo>
                                <a:pt x="0" y="643"/>
                              </a:lnTo>
                              <a:lnTo>
                                <a:pt x="0" y="1554"/>
                              </a:lnTo>
                              <a:lnTo>
                                <a:pt x="3585" y="1554"/>
                              </a:lnTo>
                              <a:lnTo>
                                <a:pt x="3585" y="643"/>
                              </a:lnTo>
                              <a:lnTo>
                                <a:pt x="17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orma libre 4"/>
                      <wps:cNvSpPr>
                        <a:spLocks/>
                      </wps:cNvSpPr>
                      <wps:spPr bwMode="auto">
                        <a:xfrm>
                          <a:off x="0" y="7326086"/>
                          <a:ext cx="1964055" cy="762635"/>
                        </a:xfrm>
                        <a:custGeom>
                          <a:avLst/>
                          <a:gdLst>
                            <a:gd name="T0" fmla="*/ 1299 w 3093"/>
                            <a:gd name="T1" fmla="*/ 0 h 1201"/>
                            <a:gd name="T2" fmla="*/ 0 w 3093"/>
                            <a:gd name="T3" fmla="*/ 466 h 1201"/>
                            <a:gd name="T4" fmla="*/ 0 w 3093"/>
                            <a:gd name="T5" fmla="*/ 1200 h 1201"/>
                            <a:gd name="T6" fmla="*/ 3092 w 3093"/>
                            <a:gd name="T7" fmla="*/ 1200 h 1201"/>
                            <a:gd name="T8" fmla="*/ 3092 w 3093"/>
                            <a:gd name="T9" fmla="*/ 643 h 1201"/>
                            <a:gd name="T10" fmla="*/ 1299 w 3093"/>
                            <a:gd name="T11" fmla="*/ 0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093" h="1201">
                              <a:moveTo>
                                <a:pt x="1299" y="0"/>
                              </a:moveTo>
                              <a:lnTo>
                                <a:pt x="0" y="466"/>
                              </a:lnTo>
                              <a:lnTo>
                                <a:pt x="0" y="1200"/>
                              </a:lnTo>
                              <a:lnTo>
                                <a:pt x="3092" y="1200"/>
                              </a:lnTo>
                              <a:lnTo>
                                <a:pt x="3092" y="643"/>
                              </a:lnTo>
                              <a:lnTo>
                                <a:pt x="12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orma libre 5"/>
                      <wps:cNvSpPr>
                        <a:spLocks/>
                      </wps:cNvSpPr>
                      <wps:spPr bwMode="auto">
                        <a:xfrm>
                          <a:off x="762000" y="7130143"/>
                          <a:ext cx="3507105" cy="950595"/>
                        </a:xfrm>
                        <a:custGeom>
                          <a:avLst/>
                          <a:gdLst>
                            <a:gd name="T0" fmla="*/ 2761 w 5523"/>
                            <a:gd name="T1" fmla="*/ 0 h 1497"/>
                            <a:gd name="T2" fmla="*/ 0 w 5523"/>
                            <a:gd name="T3" fmla="*/ 695 h 1497"/>
                            <a:gd name="T4" fmla="*/ 0 w 5523"/>
                            <a:gd name="T5" fmla="*/ 1496 h 1497"/>
                            <a:gd name="T6" fmla="*/ 5522 w 5523"/>
                            <a:gd name="T7" fmla="*/ 1496 h 1497"/>
                            <a:gd name="T8" fmla="*/ 5522 w 5523"/>
                            <a:gd name="T9" fmla="*/ 695 h 1497"/>
                            <a:gd name="T10" fmla="*/ 2761 w 5523"/>
                            <a:gd name="T11" fmla="*/ 0 h 1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23" h="1497">
                              <a:moveTo>
                                <a:pt x="2761" y="0"/>
                              </a:moveTo>
                              <a:lnTo>
                                <a:pt x="0" y="695"/>
                              </a:lnTo>
                              <a:lnTo>
                                <a:pt x="0" y="1496"/>
                              </a:lnTo>
                              <a:lnTo>
                                <a:pt x="5522" y="1496"/>
                              </a:lnTo>
                              <a:lnTo>
                                <a:pt x="5522" y="695"/>
                              </a:lnTo>
                              <a:lnTo>
                                <a:pt x="27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96000</wp14:pctWidth>
              </wp14:sizeRelH>
              <wp14:sizeRelV relativeFrom="page">
                <wp14:pctHeight>105100</wp14:pctHeight>
              </wp14:sizeRelV>
            </wp:anchor>
          </w:drawing>
        </mc:Choice>
        <mc:Fallback>
          <w:pict>
            <v:group w14:anchorId="078BAF87" id="Grupo 71" o:spid="_x0000_s1026" alt="&quot;&quot;" style="position:absolute;margin-left:0;margin-top:0;width:760.45pt;height:642.6pt;z-index:251662336;mso-width-percent:960;mso-height-percent:1051;mso-left-percent:-35;mso-top-percent:-41;mso-position-horizontal-relative:page;mso-position-vertical-relative:page;mso-width-percent:960;mso-height-percent:1051;mso-left-percent:-35;mso-top-percent:-41" coordorigin="" coordsize="96575,8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">
              <v:shape id="Forma libre 9" o:spid="_x0000_s1027" style="position:absolute;left:61504;top:4245;width:35071;height:25305;visibility:visible;mso-wrap-style:square;v-text-anchor:top" coordsize="5523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" path="m5522,l,,,2934,2761,3984,5522,2934,5522,xe" fillcolor="#7cca62 [3208]" stroked="f">
                <v:path arrowok="t" o:connecttype="custom" o:connectlocs="3506470,0;0,0;0,1863090;1753235,2529840;3506470,1863090;3506470,0" o:connectangles="0,0,0,0,0,0"/>
              </v:shape>
              <v:shape id="Forma libre 10" o:spid="_x0000_s1028" style="position:absolute;left:61504;top:3048;width:35071;height:25304;visibility:visible;mso-wrap-style:square;v-text-anchor:top" coordsize="5523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" path="m5522,l,,,2934,2761,3984,5522,2934,5522,xe" fillcolor="#17406d [3215]" stroked="f">
                <v:path arrowok="t" o:connecttype="custom" o:connectlocs="3506470,0;0,0;0,1863090;1753235,2529840;3506470,1863090;3506470,0" o:connectangles="0,0,0,0,0,0"/>
              </v:shape>
              <v:group id="Grupo 1" o:spid="_x0000_s1029" style="position:absolute;left:76200;top:20574;width:5312;height:5321" coordsize="5312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" o:spid="_x0000_s1030" style="position:absolute;width:5312;height:5321;visibility:visible;mso-wrap-style:square;v-text-anchor:middle" coordsize="20869,2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" path="m5238,5687c2395,4889,599,5887,100,7583v-449,1696,599,3442,3442,4240c6385,12621,10376,10426,10376,10426v,,-2295,-3941,-5138,-4739xm15165,5238c15963,2395,14966,599,13269,100,11573,-349,9827,699,9029,3542v-798,2843,1397,6834,1397,6834c10426,10376,14367,8081,15165,5238xm17310,9079v-2843,-798,-6834,1397,-6834,1397c10476,10476,12771,14417,15614,15215v2843,798,4639,-200,5138,-1896c21251,11623,20154,9827,17310,9079xm5687,15664v-798,2843,200,4639,1896,5138c9279,21251,11025,20203,11823,17360v798,-2843,-1397,-6834,-1397,-6834c10426,10526,6485,12821,5687,15664xe" fillcolor="#7cca62 [3208]" stroked="f" strokeweight="1pt">
                  <v:stroke miterlimit="4" joinstyle="miter"/>
                  <v:path arrowok="t" o:extrusionok="f" o:connecttype="custom" o:connectlocs="265645,266072;265645,266072;265645,266072;265645,266072" o:connectangles="0,90,180,270"/>
                </v:shape>
                <v:shape id="Forma" o:spid="_x0000_s1031" style="position:absolute;left:254;top:126;width:4939;height:4945;visibility:visible;mso-wrap-style:square;v-text-anchor:middle" coordsize="20539,2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" path="m10229,10203v,,1214,-4688,-317,-7375c8380,141,6268,-544,4683,404,3046,1300,2518,3460,4050,6147v1584,2739,6179,4056,6179,4056xm2835,10625c142,12153,-545,14260,406,15840v897,1634,3063,2160,5756,633c8855,14945,10229,10309,10229,10309v,,-4701,-1212,-7394,316xm20157,4724c19259,3091,17094,2564,14401,4092v-2694,1528,-4067,6164,-4067,6164c10334,10256,15034,11468,17728,9940,20421,8412,21055,6305,20157,4724xm10334,10309v,,-1214,4688,317,7375c12183,20371,14295,21056,15879,20108v1638,-896,2166,-3056,634,-5743c14929,11678,10334,10309,10334,10309xe" fillcolor="#009dd9 [3205]" stroked="f" strokeweight="1pt">
                  <v:stroke miterlimit="4" joinstyle="miter"/>
                  <v:path arrowok="t" o:extrusionok="f" o:connecttype="custom" o:connectlocs="246962,247239;246962,247239;246962,247239;246962,247239" o:connectangles="0,90,180,270"/>
                </v:shape>
                <v:shape id="Forma" o:spid="_x0000_s1032" style="position:absolute;left:1524;top:1524;width:2298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" path="m14678,12360v1313,360,2507,600,3461,840c20168,13680,21600,13920,21600,13920v,,-1313,-480,-3222,-1200c17423,12360,16230,12000,15036,11640v-596,-240,-1312,-360,-1909,-600c12769,10920,12530,10920,12172,10800v239,-120,597,-360,836,-480c13604,9960,14201,9600,14678,9240v597,-360,1074,-720,1552,-960c16707,7920,17185,7680,17662,7320,19452,6240,20526,5400,20526,5400v,,-1313,600,-3103,1440c16946,7080,16469,7320,15872,7560v-478,240,-1074,600,-1671,840c13604,8760,13008,9000,12411,9360v-239,120,-597,360,-835,480c11695,9480,11695,9240,11814,8880v239,-720,358,-1320,478,-1920c12411,6360,12650,5760,12769,5160v119,-600,239,-1080,358,-1680c13604,1440,13843,,13843,v,,-477,1320,-1193,3240c12530,3720,12292,4320,12172,4800v-238,600,-358,1200,-596,1800c11337,7200,11218,7920,10979,8520v-119,360,-119,600,-239,960c10621,9240,10382,8880,10263,8640,9905,8040,9547,7440,9189,6960,8831,6360,8473,5880,8234,5400,7876,4920,7638,4440,7280,3960,6206,2160,5370,1080,5370,1080v,,597,1320,1432,3120c7041,4680,7280,5160,7518,5760v239,480,597,1080,836,1680c8712,8040,8950,8640,9308,9240v120,240,358,600,478,840c9428,9960,9189,9960,8831,9840,8115,9600,7518,9480,6922,9360,6325,9240,5728,9000,5131,8880,4535,8760,4057,8640,3461,8520,1432,8040,,7800,,7800v,,1313,480,3222,1200c3699,9120,4296,9360,4773,9480v597,240,1194,360,1791,600c7160,10320,7876,10440,8473,10680v358,120,597,120,955,240c9189,11040,8831,11280,8592,11400v-596,360,-1193,720,-1670,1080c5848,13200,4773,13800,3938,14400,2148,15480,1074,16320,1074,16320v,,1313,-600,3103,-1440c5131,14400,6206,13800,7399,13200v597,-360,1193,-600,1790,-960c9428,12120,9786,11880,10024,11760v-119,360,-119,600,-238,960c9547,13440,9428,14040,9308,14640v-358,1320,-596,2520,-835,3480c7996,20160,7757,21600,7757,21600v,,477,-1320,1193,-3240c9308,17400,9666,16200,10024,15000v239,-600,358,-1320,597,-1920c10740,12720,10740,12480,10860,12120v119,240,358,600,477,840c11695,13560,12053,14160,12411,14640v716,1080,1313,2160,1909,3000c15395,19440,16230,20520,16230,20520v,,-597,-1320,-1432,-3120c14320,16440,13724,15360,13127,14160v-358,-600,-597,-1200,-955,-1800c12053,12120,11814,11760,11695,11520v358,120,597,120,955,240c13366,12000,14082,12240,14678,12360xe" fillcolor="#17406d [3215]" stroked="f" strokeweight="1pt">
                  <v:stroke miterlimit="4" joinstyle="miter"/>
                  <v:path arrowok="t" o:extrusionok="f" o:connecttype="custom" o:connectlocs="114935,114300;114935,114300;114935,114300;114935,114300" o:connectangles="0,90,180,270"/>
                </v:shape>
                <v:shape id="Forma" o:spid="_x0000_s1033" style="position:absolute;left:1397;top:1397;width:2456;height:2457;visibility:visible;mso-wrap-style:square;v-text-anchor:middle" coordsize="21428,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" path="m5234,1135v-332,222,-443,665,-222,997c5234,2465,5677,2575,6009,2354v333,-222,443,-665,222,-997c6009,1025,5566,914,5234,1135xm8114,19966v-332,-111,-775,111,-886,554c7117,20852,7339,21295,7782,21406v332,111,775,-111,886,-554c8668,20409,8446,20077,8114,19966xm9222,8225c7892,9000,7339,10772,8114,12102v775,1329,2548,1883,3877,1107c13320,12434,13874,10662,13099,9332,12323,7892,10662,7449,9222,8225xm1357,15203v-332,222,-443,665,-222,997c1357,16532,1800,16643,2132,16422v333,-222,443,-665,222,-997c2132,15092,1689,14982,1357,15203xm1468,8114c1579,7782,1357,7339,914,7228,582,7117,139,7339,28,7782v-111,332,111,775,554,886c914,8779,1357,8557,1468,8114xm13652,28v-332,-111,-775,111,-886,554c12655,914,12877,1357,13320,1468v332,111,776,-111,886,-554c14206,582,13985,139,13652,28xm20852,12766v-332,-111,-775,111,-886,554c19855,13652,20077,14095,20520,14206v332,111,776,-111,886,-554c21517,13209,21185,12877,20852,12766xm20299,5234v-222,-332,-665,-443,-997,-222c18969,5234,18859,5677,19080,6009v222,333,665,443,997,222c20409,6009,20520,5566,20299,5234xm15425,19080v-333,222,-443,665,-222,997c15425,20409,15868,20520,16200,20299v332,-222,443,-665,222,-997c16200,18969,15757,18859,15425,19080xe" fillcolor="white [3212]" stroked="f" strokeweight="1pt">
                  <v:stroke miterlimit="4" joinstyle="miter"/>
                  <v:path arrowok="t" o:extrusionok="f" o:connecttype="custom" o:connectlocs="122842,122879;122842,122879;122842,122879;122842,122879" o:connectangles="0,90,180,270"/>
                </v:shape>
              </v:group>
              <v:shape id="Forma libre 6" o:spid="_x0000_s1034" style="position:absolute;left:8922;width:10877;height:7664;visibility:visible;mso-wrap-style:square;v-text-anchor:top" coordsize="1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" path="m1712,l,,,523,856,849,1712,523,1712,xe" fillcolor="#009dd9 [3205]" stroked="f">
                <v:path arrowok="t" o:connecttype="custom" o:connectlocs="1087120,0;0,0;0,471569;543560,765510;1087120,471569;1087120,0" o:connectangles="0,0,0,0,0,0"/>
              </v:shape>
              <v:shape id="Forma libre 7" o:spid="_x0000_s1035" style="position:absolute;left:28834;width:4375;height:10525;visibility:visible;mso-wrap-style:square;v-text-anchor:top" coordsize="689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" path="m688,l,,,1009r344,325l688,1009,688,xe" fillcolor="#7cca62 [3208]" stroked="f">
                <v:path arrowok="t" o:connecttype="custom" o:connectlocs="436880,0;0,0;0,795495;218440,1051725;436880,795495;436880,0" o:connectangles="0,0,0,0,0,0"/>
              </v:shape>
              <v:shape id="Forma libre 11" o:spid="_x0000_s1036" style="position:absolute;left:16321;width:15665;height:16764;visibility:visible;mso-wrap-style:square;v-text-anchor:top" coordsize="2467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" path="m2466,l,,,1485r1233,468l2466,1485,2466,xe" fillcolor="#7cca62 [3208]" stroked="f">
                <v:path arrowok="t" o:connecttype="custom" o:connectlocs="1565910,0;0,0;0,1274030;782955,1675542;1565910,1274030;1565910,0" o:connectangles="0,0,0,0,0,0"/>
              </v:shape>
              <v:shape id="Forma libre 12" o:spid="_x0000_s1037" style="position:absolute;left:16321;width:15665;height:16051;visibility:visible;mso-wrap-style:square;v-text-anchor:top" coordsize="2467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" path="m2466,l,,,1401r1233,469l2466,1401,2466,xe" fillcolor="#17406d [3215]" stroked="f">
                <v:path arrowok="t" o:connecttype="custom" o:connectlocs="1565910,0;0,0;0,1201964;782955,1604334;1565910,1201964;1565910,0" o:connectangles="0,0,0,0,0,0"/>
              </v:shape>
              <v:group id="Grupo 1" o:spid="_x0000_s1038" style="position:absolute;left:21552;top:6136;width:5309;height:5322" coordorigin="107,2000" coordsize="5312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orma" o:spid="_x0000_s1039" style="position:absolute;left:107;top:2000;width:5313;height:5321;visibility:visible;mso-wrap-style:square;v-text-anchor:middle" coordsize="20869,2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" path="m5238,5687c2395,4889,599,5887,100,7583v-449,1696,599,3442,3442,4240c6385,12621,10376,10426,10376,10426v,,-2295,-3941,-5138,-4739xm15165,5238c15963,2395,14966,599,13269,100,11573,-349,9827,699,9029,3542v-798,2843,1397,6834,1397,6834c10426,10376,14367,8081,15165,5238xm17310,9079v-2843,-798,-6834,1397,-6834,1397c10476,10476,12771,14417,15614,15215v2843,798,4639,-200,5138,-1896c21251,11623,20154,9827,17310,9079xm5687,15664v-798,2843,200,4639,1896,5138c9279,21251,11025,20203,11823,17360v798,-2843,-1397,-6834,-1397,-6834c10426,10526,6485,12821,5687,15664xe" fillcolor="#7cca62 [3208]" stroked="f" strokeweight="1pt">
                  <v:stroke miterlimit="4" joinstyle="miter"/>
                  <v:path arrowok="t" o:extrusionok="f" o:connecttype="custom" o:connectlocs="265645,266072;265645,266072;265645,266072;265645,266072" o:connectangles="0,90,180,270"/>
                </v:shape>
                <v:shape id="Forma" o:spid="_x0000_s1040" style="position:absolute;left:361;top:2127;width:4939;height:4945;visibility:visible;mso-wrap-style:square;v-text-anchor:middle" coordsize="20539,2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" path="m10229,10203v,,1214,-4688,-317,-7375c8380,141,6268,-544,4683,404,3046,1300,2518,3460,4050,6147v1584,2739,6179,4056,6179,4056xm2835,10625c142,12153,-545,14260,406,15840v897,1634,3063,2160,5756,633c8855,14945,10229,10309,10229,10309v,,-4701,-1212,-7394,316xm20157,4724c19259,3091,17094,2564,14401,4092v-2694,1528,-4067,6164,-4067,6164c10334,10256,15034,11468,17728,9940,20421,8412,21055,6305,20157,4724xm10334,10309v,,-1214,4688,317,7375c12183,20371,14295,21056,15879,20108v1638,-896,2166,-3056,634,-5743c14929,11678,10334,10309,10334,10309xe" fillcolor="#009dd9 [3205]" stroked="f" strokeweight="1pt">
                  <v:stroke miterlimit="4" joinstyle="miter"/>
                  <v:path arrowok="t" o:extrusionok="f" o:connecttype="custom" o:connectlocs="246962,247238;246962,247238;246962,247238;246962,247238" o:connectangles="0,90,180,270"/>
                </v:shape>
                <v:shape id="Forma" o:spid="_x0000_s1041" style="position:absolute;left:1631;top:3524;width:2299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" path="m14678,12360v1313,360,2507,600,3461,840c20168,13680,21600,13920,21600,13920v,,-1313,-480,-3222,-1200c17423,12360,16230,12000,15036,11640v-596,-240,-1312,-360,-1909,-600c12769,10920,12530,10920,12172,10800v239,-120,597,-360,836,-480c13604,9960,14201,9600,14678,9240v597,-360,1074,-720,1552,-960c16707,7920,17185,7680,17662,7320,19452,6240,20526,5400,20526,5400v,,-1313,600,-3103,1440c16946,7080,16469,7320,15872,7560v-478,240,-1074,600,-1671,840c13604,8760,13008,9000,12411,9360v-239,120,-597,360,-835,480c11695,9480,11695,9240,11814,8880v239,-720,358,-1320,478,-1920c12411,6360,12650,5760,12769,5160v119,-600,239,-1080,358,-1680c13604,1440,13843,,13843,v,,-477,1320,-1193,3240c12530,3720,12292,4320,12172,4800v-238,600,-358,1200,-596,1800c11337,7200,11218,7920,10979,8520v-119,360,-119,600,-239,960c10621,9240,10382,8880,10263,8640,9905,8040,9547,7440,9189,6960,8831,6360,8473,5880,8234,5400,7876,4920,7638,4440,7280,3960,6206,2160,5370,1080,5370,1080v,,597,1320,1432,3120c7041,4680,7280,5160,7518,5760v239,480,597,1080,836,1680c8712,8040,8950,8640,9308,9240v120,240,358,600,478,840c9428,9960,9189,9960,8831,9840,8115,9600,7518,9480,6922,9360,6325,9240,5728,9000,5131,8880,4535,8760,4057,8640,3461,8520,1432,8040,,7800,,7800v,,1313,480,3222,1200c3699,9120,4296,9360,4773,9480v597,240,1194,360,1791,600c7160,10320,7876,10440,8473,10680v358,120,597,120,955,240c9189,11040,8831,11280,8592,11400v-596,360,-1193,720,-1670,1080c5848,13200,4773,13800,3938,14400,2148,15480,1074,16320,1074,16320v,,1313,-600,3103,-1440c5131,14400,6206,13800,7399,13200v597,-360,1193,-600,1790,-960c9428,12120,9786,11880,10024,11760v-119,360,-119,600,-238,960c9547,13440,9428,14040,9308,14640v-358,1320,-596,2520,-835,3480c7996,20160,7757,21600,7757,21600v,,477,-1320,1193,-3240c9308,17400,9666,16200,10024,15000v239,-600,358,-1320,597,-1920c10740,12720,10740,12480,10860,12120v119,240,358,600,477,840c11695,13560,12053,14160,12411,14640v716,1080,1313,2160,1909,3000c15395,19440,16230,20520,16230,20520v,,-597,-1320,-1432,-3120c14320,16440,13724,15360,13127,14160v-358,-600,-597,-1200,-955,-1800c12053,12120,11814,11760,11695,11520v358,120,597,120,955,240c13366,12000,14082,12240,14678,12360xe" fillcolor="#17406d [3215]" stroked="f" strokeweight="1pt">
                  <v:stroke miterlimit="4" joinstyle="miter"/>
                  <v:path arrowok="t" o:extrusionok="f" o:connecttype="custom" o:connectlocs="114935,114300;114935,114300;114935,114300;114935,114300" o:connectangles="0,90,180,270"/>
                </v:shape>
                <v:shape id="Forma" o:spid="_x0000_s1042" style="position:absolute;left:1504;top:3397;width:2457;height:2457;visibility:visible;mso-wrap-style:square;v-text-anchor:middle" coordsize="21428,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" path="m5234,1135v-332,222,-443,665,-222,997c5234,2465,5677,2575,6009,2354v333,-222,443,-665,222,-997c6009,1025,5566,914,5234,1135xm8114,19966v-332,-111,-775,111,-886,554c7117,20852,7339,21295,7782,21406v332,111,775,-111,886,-554c8668,20409,8446,20077,8114,19966xm9222,8225c7892,9000,7339,10772,8114,12102v775,1329,2548,1883,3877,1107c13320,12434,13874,10662,13099,9332,12323,7892,10662,7449,9222,8225xm1357,15203v-332,222,-443,665,-222,997c1357,16532,1800,16643,2132,16422v333,-222,443,-665,222,-997c2132,15092,1689,14982,1357,15203xm1468,8114c1579,7782,1357,7339,914,7228,582,7117,139,7339,28,7782v-111,332,111,775,554,886c914,8779,1357,8557,1468,8114xm13652,28v-332,-111,-775,111,-886,554c12655,914,12877,1357,13320,1468v332,111,776,-111,886,-554c14206,582,13985,139,13652,28xm20852,12766v-332,-111,-775,111,-886,554c19855,13652,20077,14095,20520,14206v332,111,776,-111,886,-554c21517,13209,21185,12877,20852,12766xm20299,5234v-222,-332,-665,-443,-997,-222c18969,5234,18859,5677,19080,6009v222,333,665,443,997,222c20409,6009,20520,5566,20299,5234xm15425,19080v-333,222,-443,665,-222,997c15425,20409,15868,20520,16200,20299v332,-222,443,-665,222,-997c16200,18969,15757,18859,15425,19080xe" fillcolor="white [3212]" stroked="f" strokeweight="1pt">
                  <v:stroke miterlimit="4" joinstyle="miter"/>
                  <v:path arrowok="t" o:extrusionok="f" o:connecttype="custom" o:connectlocs="122842,122879;122842,122879;122842,122879;122842,122879" o:connectangles="0,90,180,270"/>
                </v:shape>
              </v:group>
              <v:shape id="Forma libre 13" o:spid="_x0000_s1043" style="position:absolute;left:61504;top:54864;width:35064;height:26748;visibility:visible;mso-wrap-style:square;v-text-anchor:top" coordsize="10000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" path="m10000,1650l5000,,,1650,,6196r,3805l9964,10000v12,-1268,24,-2535,36,-3804l10000,1650e" fillcolor="#009dd9 [3205]" stroked="f">
                <v:path arrowok="t" o:connecttype="custom" o:connectlocs="3506404,441310;1753202,0;0,441310;0,1657187;0,2674876;3493781,2674609;3506404,1657187;3506404,441310" o:connectangles="0,0,0,0,0,0,0,0"/>
              </v:shape>
              <v:shape id="Forma libre 3" o:spid="_x0000_s1044" style="position:absolute;left:31350;top:70974;width:22771;height:9875;visibility:visible;mso-wrap-style:square;v-text-anchor:top" coordsize="3586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" path="m1792,l,643r,911l3585,1554r,-911l1792,xe" fillcolor="#7cca62 [3208]" stroked="f">
                <v:path arrowok="t" o:connecttype="custom" o:connectlocs="1137920,0;0,408305;0,986790;2276475,986790;2276475,408305;1137920,0" o:connectangles="0,0,0,0,0,0"/>
              </v:shape>
              <v:shape id="Forma libre 4" o:spid="_x0000_s1045" style="position:absolute;top:73260;width:19640;height:7627;visibility:visible;mso-wrap-style:square;v-text-anchor:top" coordsize="309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" path="m1299,l,466r,734l3092,1200r,-557l1299,xe" fillcolor="#009dd9 [3205]" stroked="f">
                <v:path arrowok="t" o:connecttype="custom" o:connectlocs="824865,0;0,295910;0,762000;1963420,762000;1963420,408305;824865,0" o:connectangles="0,0,0,0,0,0"/>
              </v:shape>
              <v:shape id="Forma libre 5" o:spid="_x0000_s1046" style="position:absolute;left:7620;top:71301;width:35071;height:9506;visibility:visible;mso-wrap-style:square;v-text-anchor:top" coordsize="5523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" path="m2761,l,695r,801l5522,1496r,-801l2761,xe" fillcolor="#17406d [3215]" stroked="f">
                <v:path arrowok="t" o:connecttype="custom" o:connectlocs="1753235,0;0,441325;0,949960;3506470,949960;3506470,441325;175323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DECA841" wp14:editId="7AFFB388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5029200" cy="7772400"/>
              <wp:effectExtent l="0" t="0" r="0" b="0"/>
              <wp:wrapNone/>
              <wp:docPr id="72" name="Rectángulo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0" cy="7772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1250" t="53" r="-41076" b="-5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9ED31BE" id="Rectángulo 72" o:spid="_x0000_s1026" alt="&quot;&quot;" style="position:absolute;margin-left:344.8pt;margin-top:0;width:396pt;height:612pt;z-index:-251633664;visibility:visible;mso-wrap-style:square;mso-width-percent:500;mso-height-percent:1000;mso-wrap-distance-left:9pt;mso-wrap-distance-top:0;mso-wrap-distance-right:9pt;mso-wrap-distance-bottom:0;mso-position-horizontal:right;mso-position-horizontal-relative:page;mso-position-vertical:center;mso-position-vertical-relative:page;mso-width-percent:5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6B7247" w:rsidRPr="006B7247">
      <w:rPr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6A23706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6CAEF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F8A21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51AA9AE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C761A5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B6D32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8A0372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DF4227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648D8C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7227756"/>
    <w:lvl w:ilvl="0">
      <w:start w:val="1"/>
      <w:numFmt w:val="bullet"/>
      <w:pStyle w:val="Listaconvieta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  <w:sz w:val="20"/>
        <w:szCs w:val="20"/>
      </w:rPr>
    </w:lvl>
  </w:abstractNum>
  <w:abstractNum w:abstractNumId="11" w15:restartNumberingAfterBreak="0">
    <w:nsid w:val="1881354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D253E1A"/>
    <w:multiLevelType w:val="hybridMultilevel"/>
    <w:tmpl w:val="721AD8A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0597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A5D637F"/>
    <w:multiLevelType w:val="hybridMultilevel"/>
    <w:tmpl w:val="76CE609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8657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0"/>
  </w:num>
  <w:num w:numId="4">
    <w:abstractNumId w:val="11"/>
  </w:num>
  <w:num w:numId="5">
    <w:abstractNumId w:val="15"/>
  </w:num>
  <w:num w:numId="6">
    <w:abstractNumId w:val="13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CC5"/>
    <w:rsid w:val="00025FA7"/>
    <w:rsid w:val="0007011D"/>
    <w:rsid w:val="0008198B"/>
    <w:rsid w:val="0009134D"/>
    <w:rsid w:val="000A79A6"/>
    <w:rsid w:val="000C2356"/>
    <w:rsid w:val="000F00D1"/>
    <w:rsid w:val="00102955"/>
    <w:rsid w:val="00163634"/>
    <w:rsid w:val="001E306E"/>
    <w:rsid w:val="001F1E1E"/>
    <w:rsid w:val="00214CEC"/>
    <w:rsid w:val="00224692"/>
    <w:rsid w:val="00233A7C"/>
    <w:rsid w:val="002459FF"/>
    <w:rsid w:val="00265D02"/>
    <w:rsid w:val="00267692"/>
    <w:rsid w:val="002709A2"/>
    <w:rsid w:val="00280CC5"/>
    <w:rsid w:val="002C208D"/>
    <w:rsid w:val="00301EE0"/>
    <w:rsid w:val="0032393F"/>
    <w:rsid w:val="00361A80"/>
    <w:rsid w:val="003F0623"/>
    <w:rsid w:val="0042381A"/>
    <w:rsid w:val="00497E69"/>
    <w:rsid w:val="004B6635"/>
    <w:rsid w:val="004C0CA5"/>
    <w:rsid w:val="004E7009"/>
    <w:rsid w:val="004F4A81"/>
    <w:rsid w:val="00513B19"/>
    <w:rsid w:val="00514278"/>
    <w:rsid w:val="0053788B"/>
    <w:rsid w:val="005762FE"/>
    <w:rsid w:val="00593491"/>
    <w:rsid w:val="005C4228"/>
    <w:rsid w:val="005C5673"/>
    <w:rsid w:val="005D7706"/>
    <w:rsid w:val="00602065"/>
    <w:rsid w:val="00625AA5"/>
    <w:rsid w:val="00632591"/>
    <w:rsid w:val="00634424"/>
    <w:rsid w:val="00655BEF"/>
    <w:rsid w:val="0066012D"/>
    <w:rsid w:val="006B7247"/>
    <w:rsid w:val="00703B52"/>
    <w:rsid w:val="0073157D"/>
    <w:rsid w:val="007454FE"/>
    <w:rsid w:val="007507CF"/>
    <w:rsid w:val="007516F0"/>
    <w:rsid w:val="00781DB3"/>
    <w:rsid w:val="007F4E5C"/>
    <w:rsid w:val="007F75A7"/>
    <w:rsid w:val="008204A7"/>
    <w:rsid w:val="008C5BF3"/>
    <w:rsid w:val="009966C9"/>
    <w:rsid w:val="009B2D20"/>
    <w:rsid w:val="009C707F"/>
    <w:rsid w:val="009C7459"/>
    <w:rsid w:val="009D53F8"/>
    <w:rsid w:val="009E408D"/>
    <w:rsid w:val="00A02CDE"/>
    <w:rsid w:val="00A14077"/>
    <w:rsid w:val="00A469D3"/>
    <w:rsid w:val="00A94129"/>
    <w:rsid w:val="00B10ECA"/>
    <w:rsid w:val="00B31CC2"/>
    <w:rsid w:val="00B35D13"/>
    <w:rsid w:val="00B50149"/>
    <w:rsid w:val="00B63D0F"/>
    <w:rsid w:val="00B67B3E"/>
    <w:rsid w:val="00B67FAE"/>
    <w:rsid w:val="00B76087"/>
    <w:rsid w:val="00B96819"/>
    <w:rsid w:val="00BB2D74"/>
    <w:rsid w:val="00BC684A"/>
    <w:rsid w:val="00BD4B81"/>
    <w:rsid w:val="00BF7360"/>
    <w:rsid w:val="00CA4811"/>
    <w:rsid w:val="00CE6971"/>
    <w:rsid w:val="00D06340"/>
    <w:rsid w:val="00D8122E"/>
    <w:rsid w:val="00DD0562"/>
    <w:rsid w:val="00DE566F"/>
    <w:rsid w:val="00DE74F5"/>
    <w:rsid w:val="00E22C27"/>
    <w:rsid w:val="00E555E4"/>
    <w:rsid w:val="00E60898"/>
    <w:rsid w:val="00E6133D"/>
    <w:rsid w:val="00E62918"/>
    <w:rsid w:val="00E63778"/>
    <w:rsid w:val="00E71258"/>
    <w:rsid w:val="00E77628"/>
    <w:rsid w:val="00E9637B"/>
    <w:rsid w:val="00F959CC"/>
    <w:rsid w:val="00FA4635"/>
    <w:rsid w:val="00FB0552"/>
    <w:rsid w:val="00FE2164"/>
    <w:rsid w:val="00FF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EEEF5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lang w:val="es-E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C27"/>
    <w:pPr>
      <w:spacing w:line="240" w:lineRule="auto"/>
    </w:pPr>
    <w:rPr>
      <w:rFonts w:ascii="Arial" w:hAnsi="Arial" w:cs="Arial"/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E22C27"/>
    <w:pPr>
      <w:keepNext/>
      <w:keepLines/>
      <w:spacing w:before="240" w:after="480"/>
      <w:contextualSpacing/>
      <w:outlineLvl w:val="0"/>
    </w:pPr>
    <w:rPr>
      <w:rFonts w:eastAsiaTheme="majorEastAsia"/>
      <w:b/>
      <w:color w:val="009DD9" w:themeColor="accent2"/>
      <w:sz w:val="48"/>
      <w:szCs w:val="58"/>
    </w:rPr>
  </w:style>
  <w:style w:type="paragraph" w:styleId="Ttulo2">
    <w:name w:val="heading 2"/>
    <w:basedOn w:val="Normal"/>
    <w:next w:val="Normal"/>
    <w:link w:val="Ttulo2Car"/>
    <w:uiPriority w:val="9"/>
    <w:qFormat/>
    <w:rsid w:val="0032393F"/>
    <w:pPr>
      <w:keepNext/>
      <w:keepLines/>
      <w:spacing w:before="360" w:after="120"/>
      <w:contextualSpacing/>
      <w:outlineLvl w:val="1"/>
    </w:pPr>
    <w:rPr>
      <w:rFonts w:eastAsiaTheme="majorEastAsia"/>
      <w:b/>
      <w:bCs/>
      <w:color w:val="17406D" w:themeColor="text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rsid w:val="00E22C27"/>
    <w:pPr>
      <w:keepNext/>
      <w:keepLines/>
      <w:spacing w:before="40" w:after="0"/>
      <w:outlineLvl w:val="2"/>
    </w:pPr>
    <w:rPr>
      <w:rFonts w:eastAsiaTheme="majorEastAsia"/>
      <w:b/>
      <w:bCs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rsid w:val="00E22C27"/>
    <w:pPr>
      <w:keepNext/>
      <w:keepLines/>
      <w:spacing w:before="40" w:after="0"/>
      <w:outlineLvl w:val="3"/>
    </w:pPr>
    <w:rPr>
      <w:rFonts w:eastAsiaTheme="majorEastAsia"/>
      <w:b/>
      <w:bCs/>
      <w:color w:val="0F6FC6" w:themeColor="accent1"/>
    </w:rPr>
  </w:style>
  <w:style w:type="paragraph" w:styleId="Ttulo5">
    <w:name w:val="heading 5"/>
    <w:basedOn w:val="Normal"/>
    <w:next w:val="Normal"/>
    <w:link w:val="Ttulo5Car"/>
    <w:uiPriority w:val="99"/>
    <w:semiHidden/>
    <w:rsid w:val="00E22C27"/>
    <w:pPr>
      <w:keepNext/>
      <w:keepLines/>
      <w:spacing w:before="40" w:after="0"/>
      <w:outlineLvl w:val="4"/>
    </w:pPr>
    <w:rPr>
      <w:rFonts w:eastAsiaTheme="majorEastAsia"/>
    </w:rPr>
  </w:style>
  <w:style w:type="paragraph" w:styleId="Ttulo6">
    <w:name w:val="heading 6"/>
    <w:basedOn w:val="Normal"/>
    <w:next w:val="Normal"/>
    <w:link w:val="Ttulo6Car"/>
    <w:uiPriority w:val="99"/>
    <w:semiHidden/>
    <w:qFormat/>
    <w:rsid w:val="00E22C27"/>
    <w:pPr>
      <w:keepNext/>
      <w:keepLines/>
      <w:spacing w:before="40" w:after="0"/>
      <w:outlineLvl w:val="5"/>
    </w:pPr>
    <w:rPr>
      <w:rFonts w:eastAsiaTheme="majorEastAsia"/>
      <w:color w:val="073662" w:themeColor="accent1" w:themeShade="7F"/>
    </w:rPr>
  </w:style>
  <w:style w:type="paragraph" w:styleId="Ttulo7">
    <w:name w:val="heading 7"/>
    <w:basedOn w:val="Normal"/>
    <w:next w:val="Normal"/>
    <w:link w:val="Ttulo7Car"/>
    <w:uiPriority w:val="99"/>
    <w:semiHidden/>
    <w:qFormat/>
    <w:rsid w:val="00E22C27"/>
    <w:pPr>
      <w:keepNext/>
      <w:keepLines/>
      <w:spacing w:before="40" w:after="0"/>
      <w:outlineLvl w:val="6"/>
    </w:pPr>
    <w:rPr>
      <w:rFonts w:eastAsiaTheme="majorEastAsia"/>
      <w:i/>
      <w:iCs/>
      <w:color w:val="073662" w:themeColor="accent1" w:themeShade="7F"/>
    </w:rPr>
  </w:style>
  <w:style w:type="paragraph" w:styleId="Ttulo8">
    <w:name w:val="heading 8"/>
    <w:basedOn w:val="Normal"/>
    <w:next w:val="Normal"/>
    <w:link w:val="Ttulo8Car"/>
    <w:uiPriority w:val="99"/>
    <w:semiHidden/>
    <w:qFormat/>
    <w:rsid w:val="00E22C27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9"/>
    <w:semiHidden/>
    <w:qFormat/>
    <w:rsid w:val="00E22C27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22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22C27"/>
    <w:pPr>
      <w:spacing w:after="0" w:line="240" w:lineRule="auto"/>
    </w:pPr>
    <w:rPr>
      <w:rFonts w:ascii="Arial" w:hAnsi="Arial" w:cs="Arial"/>
    </w:rPr>
  </w:style>
  <w:style w:type="paragraph" w:customStyle="1" w:styleId="Foto">
    <w:name w:val="Foto"/>
    <w:basedOn w:val="Sinespaciado"/>
    <w:uiPriority w:val="12"/>
    <w:qFormat/>
    <w:rsid w:val="00E22C27"/>
    <w:pPr>
      <w:spacing w:before="100" w:after="100"/>
      <w:ind w:left="101" w:right="101"/>
      <w:jc w:val="center"/>
    </w:pPr>
    <w:rPr>
      <w:noProof/>
    </w:rPr>
  </w:style>
  <w:style w:type="paragraph" w:styleId="Ttulo">
    <w:name w:val="Title"/>
    <w:basedOn w:val="Normal"/>
    <w:link w:val="TtuloCar"/>
    <w:uiPriority w:val="2"/>
    <w:qFormat/>
    <w:rsid w:val="00E22C27"/>
    <w:pPr>
      <w:spacing w:after="0"/>
      <w:contextualSpacing/>
      <w:jc w:val="center"/>
    </w:pPr>
    <w:rPr>
      <w:rFonts w:eastAsiaTheme="majorEastAsia"/>
      <w:color w:val="FFFFFF" w:themeColor="background1"/>
      <w:kern w:val="28"/>
      <w:sz w:val="48"/>
      <w:szCs w:val="88"/>
    </w:rPr>
  </w:style>
  <w:style w:type="character" w:customStyle="1" w:styleId="TtuloCar">
    <w:name w:val="Título Car"/>
    <w:basedOn w:val="Fuentedeprrafopredeter"/>
    <w:link w:val="Ttulo"/>
    <w:uiPriority w:val="2"/>
    <w:rsid w:val="00E22C27"/>
    <w:rPr>
      <w:rFonts w:ascii="Arial" w:eastAsiaTheme="majorEastAsia" w:hAnsi="Arial" w:cs="Arial"/>
      <w:color w:val="FFFFFF" w:themeColor="background1"/>
      <w:kern w:val="28"/>
      <w:sz w:val="48"/>
      <w:szCs w:val="88"/>
    </w:rPr>
  </w:style>
  <w:style w:type="paragraph" w:styleId="Subttulo">
    <w:name w:val="Subtitle"/>
    <w:basedOn w:val="Normal"/>
    <w:next w:val="Normal"/>
    <w:link w:val="SubttuloCar"/>
    <w:uiPriority w:val="3"/>
    <w:qFormat/>
    <w:rsid w:val="00E22C27"/>
    <w:pPr>
      <w:numPr>
        <w:ilvl w:val="1"/>
      </w:numPr>
      <w:spacing w:before="60" w:after="0"/>
      <w:jc w:val="center"/>
    </w:pPr>
    <w:rPr>
      <w:b/>
      <w:bCs/>
      <w:color w:val="FFFFFF" w:themeColor="background1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3"/>
    <w:rsid w:val="00E22C27"/>
    <w:rPr>
      <w:rFonts w:ascii="Arial" w:hAnsi="Arial" w:cs="Arial"/>
      <w:b/>
      <w:bCs/>
      <w:color w:val="FFFFFF" w:themeColor="background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E22C27"/>
    <w:rPr>
      <w:rFonts w:ascii="Arial" w:eastAsiaTheme="majorEastAsia" w:hAnsi="Arial" w:cs="Arial"/>
      <w:b/>
      <w:bCs/>
      <w:color w:val="000000" w:themeColor="text1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32393F"/>
    <w:rPr>
      <w:rFonts w:ascii="Arial" w:eastAsiaTheme="majorEastAsia" w:hAnsi="Arial" w:cs="Arial"/>
      <w:b/>
      <w:bCs/>
      <w:color w:val="17406D" w:themeColor="text2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E22C27"/>
    <w:rPr>
      <w:rFonts w:ascii="Arial" w:hAnsi="Arial" w:cs="Arial"/>
      <w:color w:val="808080"/>
    </w:rPr>
  </w:style>
  <w:style w:type="paragraph" w:customStyle="1" w:styleId="Organizacin">
    <w:name w:val="Organización"/>
    <w:basedOn w:val="Normal"/>
    <w:uiPriority w:val="3"/>
    <w:qFormat/>
    <w:rsid w:val="00E22C27"/>
    <w:pPr>
      <w:spacing w:before="120" w:after="0"/>
      <w:contextualSpacing/>
      <w:jc w:val="center"/>
    </w:pPr>
    <w:rPr>
      <w:b/>
      <w:bCs/>
      <w:caps/>
      <w:color w:val="FFFFFF" w:themeColor="background1"/>
      <w:sz w:val="40"/>
      <w:szCs w:val="40"/>
    </w:rPr>
  </w:style>
  <w:style w:type="paragraph" w:styleId="Listaconvietas">
    <w:name w:val="List Bullet"/>
    <w:basedOn w:val="Normal"/>
    <w:uiPriority w:val="2"/>
    <w:qFormat/>
    <w:rsid w:val="00E22C27"/>
    <w:pPr>
      <w:numPr>
        <w:numId w:val="1"/>
      </w:numPr>
    </w:pPr>
  </w:style>
  <w:style w:type="character" w:customStyle="1" w:styleId="Ttulo1Car">
    <w:name w:val="Título 1 Car"/>
    <w:basedOn w:val="Fuentedeprrafopredeter"/>
    <w:link w:val="Ttulo1"/>
    <w:uiPriority w:val="9"/>
    <w:rsid w:val="00E22C27"/>
    <w:rPr>
      <w:rFonts w:ascii="Arial" w:eastAsiaTheme="majorEastAsia" w:hAnsi="Arial" w:cs="Arial"/>
      <w:b/>
      <w:color w:val="009DD9" w:themeColor="accent2"/>
      <w:sz w:val="48"/>
      <w:szCs w:val="58"/>
    </w:rPr>
  </w:style>
  <w:style w:type="character" w:customStyle="1" w:styleId="Ttulo4Car">
    <w:name w:val="Título 4 Car"/>
    <w:basedOn w:val="Fuentedeprrafopredeter"/>
    <w:link w:val="Ttulo4"/>
    <w:uiPriority w:val="9"/>
    <w:rsid w:val="00E22C27"/>
    <w:rPr>
      <w:rFonts w:ascii="Arial" w:eastAsiaTheme="majorEastAsia" w:hAnsi="Arial" w:cs="Arial"/>
      <w:b/>
      <w:bCs/>
      <w:color w:val="0F6FC6" w:themeColor="accent1"/>
    </w:rPr>
  </w:style>
  <w:style w:type="paragraph" w:customStyle="1" w:styleId="Informacindecontacto">
    <w:name w:val="Información de contacto"/>
    <w:basedOn w:val="Normal"/>
    <w:uiPriority w:val="4"/>
    <w:qFormat/>
    <w:rsid w:val="00E22C27"/>
    <w:pPr>
      <w:contextualSpacing/>
    </w:pPr>
  </w:style>
  <w:style w:type="paragraph" w:styleId="TtuloTDC">
    <w:name w:val="TOC Heading"/>
    <w:basedOn w:val="Ttulo1"/>
    <w:next w:val="Normal"/>
    <w:uiPriority w:val="9"/>
    <w:qFormat/>
    <w:rsid w:val="00E22C27"/>
    <w:pPr>
      <w:outlineLvl w:val="9"/>
    </w:pPr>
  </w:style>
  <w:style w:type="paragraph" w:styleId="TDC2">
    <w:name w:val="toc 2"/>
    <w:basedOn w:val="TDC1"/>
    <w:next w:val="Normal"/>
    <w:autoRedefine/>
    <w:uiPriority w:val="10"/>
    <w:qFormat/>
    <w:rsid w:val="00E22C27"/>
    <w:pPr>
      <w:ind w:left="200"/>
    </w:pPr>
  </w:style>
  <w:style w:type="paragraph" w:styleId="TDC1">
    <w:name w:val="toc 1"/>
    <w:basedOn w:val="Normal"/>
    <w:next w:val="Normal"/>
    <w:autoRedefine/>
    <w:uiPriority w:val="10"/>
    <w:qFormat/>
    <w:rsid w:val="00E22C27"/>
    <w:pPr>
      <w:tabs>
        <w:tab w:val="right" w:leader="dot" w:pos="6120"/>
      </w:tabs>
      <w:spacing w:after="240"/>
    </w:pPr>
  </w:style>
  <w:style w:type="character" w:customStyle="1" w:styleId="Ttulo5Car">
    <w:name w:val="Título 5 Car"/>
    <w:basedOn w:val="Fuentedeprrafopredeter"/>
    <w:link w:val="Ttulo5"/>
    <w:uiPriority w:val="99"/>
    <w:semiHidden/>
    <w:rsid w:val="00E22C27"/>
    <w:rPr>
      <w:rFonts w:ascii="Arial" w:eastAsiaTheme="majorEastAsia" w:hAnsi="Arial" w:cs="Arial"/>
      <w:color w:val="000000" w:themeColor="text1"/>
    </w:rPr>
  </w:style>
  <w:style w:type="character" w:customStyle="1" w:styleId="NmerosdeTDC">
    <w:name w:val="Números de TDC"/>
    <w:basedOn w:val="Fuentedeprrafopredeter"/>
    <w:uiPriority w:val="11"/>
    <w:qFormat/>
    <w:rsid w:val="00E22C27"/>
    <w:rPr>
      <w:rFonts w:ascii="Arial" w:hAnsi="Arial" w:cs="Arial"/>
      <w:b/>
      <w:bCs/>
      <w:color w:val="17406D" w:themeColor="text2"/>
      <w:sz w:val="20"/>
      <w:szCs w:val="28"/>
    </w:rPr>
  </w:style>
  <w:style w:type="character" w:styleId="Nmerodepgina">
    <w:name w:val="page number"/>
    <w:basedOn w:val="Fuentedeprrafopredeter"/>
    <w:uiPriority w:val="12"/>
    <w:qFormat/>
    <w:rsid w:val="00E22C27"/>
    <w:rPr>
      <w:rFonts w:ascii="Arial" w:hAnsi="Arial" w:cs="Arial"/>
      <w:b/>
      <w:bCs/>
      <w:color w:val="0F6FC6" w:themeColor="accent1"/>
    </w:rPr>
  </w:style>
  <w:style w:type="paragraph" w:styleId="Cita">
    <w:name w:val="Quote"/>
    <w:basedOn w:val="Normal"/>
    <w:next w:val="Normal"/>
    <w:link w:val="CitaCar"/>
    <w:uiPriority w:val="2"/>
    <w:qFormat/>
    <w:rsid w:val="00E22C27"/>
    <w:pPr>
      <w:pBdr>
        <w:top w:val="single" w:sz="8" w:space="10" w:color="0F6FC6" w:themeColor="accent1"/>
        <w:left w:val="single" w:sz="8" w:space="14" w:color="FFFFFF" w:themeColor="background1"/>
        <w:bottom w:val="single" w:sz="8" w:space="10" w:color="0F6FC6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b/>
      <w:i/>
      <w:iCs/>
      <w:color w:val="17406D" w:themeColor="text2"/>
      <w:sz w:val="28"/>
      <w:szCs w:val="34"/>
    </w:rPr>
  </w:style>
  <w:style w:type="character" w:customStyle="1" w:styleId="CitaCar">
    <w:name w:val="Cita Car"/>
    <w:basedOn w:val="Fuentedeprrafopredeter"/>
    <w:link w:val="Cita"/>
    <w:uiPriority w:val="2"/>
    <w:rsid w:val="00E22C27"/>
    <w:rPr>
      <w:rFonts w:ascii="Arial" w:hAnsi="Arial" w:cs="Arial"/>
      <w:b/>
      <w:i/>
      <w:iCs/>
      <w:color w:val="17406D" w:themeColor="text2"/>
      <w:sz w:val="28"/>
      <w:szCs w:val="34"/>
    </w:rPr>
  </w:style>
  <w:style w:type="paragraph" w:styleId="Descripcin">
    <w:name w:val="caption"/>
    <w:basedOn w:val="Normal"/>
    <w:next w:val="Normal"/>
    <w:uiPriority w:val="35"/>
    <w:qFormat/>
    <w:rsid w:val="004B6635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rsid w:val="00E22C27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Piedepgina">
    <w:name w:val="footer"/>
    <w:basedOn w:val="Normal"/>
    <w:link w:val="PiedepginaCar"/>
    <w:uiPriority w:val="99"/>
    <w:rsid w:val="00E22C27"/>
    <w:pPr>
      <w:jc w:val="center"/>
    </w:pPr>
    <w:rPr>
      <w:color w:val="FFFFFF" w:themeColor="background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22C27"/>
    <w:rPr>
      <w:rFonts w:ascii="Arial" w:hAnsi="Arial" w:cs="Arial"/>
      <w:color w:val="FFFFFF" w:themeColor="background1"/>
    </w:rPr>
  </w:style>
  <w:style w:type="character" w:styleId="nfasis">
    <w:name w:val="Emphasis"/>
    <w:basedOn w:val="Fuentedeprrafopredeter"/>
    <w:uiPriority w:val="20"/>
    <w:qFormat/>
    <w:rsid w:val="00E22C27"/>
    <w:rPr>
      <w:rFonts w:ascii="Arial" w:hAnsi="Arial" w:cs="Arial"/>
      <w:b/>
      <w:i w:val="0"/>
      <w:iCs/>
      <w:color w:val="17406D" w:themeColor="text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2C2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C27"/>
    <w:rPr>
      <w:rFonts w:ascii="Segoe UI" w:hAnsi="Segoe UI" w:cs="Segoe UI"/>
      <w:color w:val="000000" w:themeColor="text1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E22C27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E22C27"/>
    <w:pPr>
      <w:numPr>
        <w:numId w:val="5"/>
      </w:numPr>
    </w:pPr>
  </w:style>
  <w:style w:type="character" w:customStyle="1" w:styleId="Ttulo6Car">
    <w:name w:val="Título 6 Car"/>
    <w:basedOn w:val="Fuentedeprrafopredeter"/>
    <w:link w:val="Ttulo6"/>
    <w:uiPriority w:val="99"/>
    <w:semiHidden/>
    <w:rsid w:val="00E22C27"/>
    <w:rPr>
      <w:rFonts w:ascii="Arial" w:eastAsiaTheme="majorEastAsia" w:hAnsi="Arial" w:cs="Arial"/>
      <w:color w:val="07366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E22C27"/>
    <w:rPr>
      <w:rFonts w:ascii="Arial" w:eastAsiaTheme="majorEastAsia" w:hAnsi="Arial" w:cs="Arial"/>
      <w:i/>
      <w:iCs/>
      <w:color w:val="07366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E22C27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E22C27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22C27"/>
    <w:pPr>
      <w:numPr>
        <w:numId w:val="6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E22C27"/>
  </w:style>
  <w:style w:type="paragraph" w:styleId="Textodebloque">
    <w:name w:val="Block Text"/>
    <w:basedOn w:val="Normal"/>
    <w:uiPriority w:val="99"/>
    <w:semiHidden/>
    <w:unhideWhenUsed/>
    <w:rsid w:val="00E22C27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i/>
      <w:iCs/>
      <w:color w:val="0F6FC6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22C2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22C2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2C2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2C27"/>
    <w:rPr>
      <w:rFonts w:ascii="Arial" w:hAnsi="Arial" w:cs="Arial"/>
      <w:color w:val="000000" w:themeColor="text1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22C27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22C2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22C2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22C2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22C27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22C27"/>
    <w:rPr>
      <w:rFonts w:ascii="Arial" w:hAnsi="Arial" w:cs="Arial"/>
      <w:color w:val="000000" w:themeColor="text1"/>
      <w:sz w:val="16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E22C27"/>
    <w:rPr>
      <w:rFonts w:ascii="Arial" w:hAnsi="Arial" w:cs="Arial"/>
      <w:b/>
      <w:bCs/>
      <w:i/>
      <w:iCs/>
      <w:spacing w:val="5"/>
    </w:rPr>
  </w:style>
  <w:style w:type="paragraph" w:styleId="Cierre">
    <w:name w:val="Closing"/>
    <w:basedOn w:val="Normal"/>
    <w:link w:val="CierreCar"/>
    <w:uiPriority w:val="99"/>
    <w:semiHidden/>
    <w:unhideWhenUsed/>
    <w:rsid w:val="00E22C27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22C27"/>
    <w:rPr>
      <w:rFonts w:ascii="Arial" w:hAnsi="Arial" w:cs="Arial"/>
      <w:color w:val="000000" w:themeColor="text1"/>
    </w:rPr>
  </w:style>
  <w:style w:type="table" w:styleId="Cuadrculavistosa">
    <w:name w:val="Colorful Grid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22C27"/>
    <w:rPr>
      <w:rFonts w:ascii="Arial" w:hAnsi="Arial" w:cs="Arial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2C2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2C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2C27"/>
    <w:rPr>
      <w:rFonts w:ascii="Arial" w:hAnsi="Arial" w:cs="Arial"/>
      <w:b/>
      <w:bCs/>
      <w:color w:val="000000" w:themeColor="text1"/>
    </w:rPr>
  </w:style>
  <w:style w:type="table" w:styleId="Listaoscura">
    <w:name w:val="Dark List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E22C27"/>
  </w:style>
  <w:style w:type="character" w:customStyle="1" w:styleId="FechaCar">
    <w:name w:val="Fecha Car"/>
    <w:basedOn w:val="Fuentedeprrafopredeter"/>
    <w:link w:val="Fecha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22C27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22C27"/>
    <w:rPr>
      <w:rFonts w:ascii="Segoe UI" w:hAnsi="Segoe UI" w:cs="Segoe UI"/>
      <w:color w:val="000000" w:themeColor="text1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22C27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22C27"/>
    <w:rPr>
      <w:rFonts w:ascii="Arial" w:hAnsi="Arial" w:cs="Arial"/>
      <w:color w:val="000000" w:themeColor="text1"/>
    </w:rPr>
  </w:style>
  <w:style w:type="character" w:styleId="Refdenotaalfinal">
    <w:name w:val="endnote reference"/>
    <w:basedOn w:val="Fuentedeprrafopredeter"/>
    <w:uiPriority w:val="99"/>
    <w:semiHidden/>
    <w:unhideWhenUsed/>
    <w:rsid w:val="00E22C27"/>
    <w:rPr>
      <w:rFonts w:ascii="Arial" w:hAnsi="Arial" w:cs="Aria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22C27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Direccinsobre">
    <w:name w:val="envelope address"/>
    <w:basedOn w:val="Normal"/>
    <w:uiPriority w:val="99"/>
    <w:semiHidden/>
    <w:unhideWhenUsed/>
    <w:rsid w:val="00E22C27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E22C27"/>
    <w:pPr>
      <w:spacing w:after="0"/>
    </w:pPr>
    <w:rPr>
      <w:rFonts w:eastAsiaTheme="majorEastAsia"/>
    </w:rPr>
  </w:style>
  <w:style w:type="character" w:styleId="Hipervnculovisitado">
    <w:name w:val="FollowedHyperlink"/>
    <w:basedOn w:val="Fuentedeprrafopredeter"/>
    <w:uiPriority w:val="99"/>
    <w:semiHidden/>
    <w:unhideWhenUsed/>
    <w:rsid w:val="00E22C27"/>
    <w:rPr>
      <w:rFonts w:ascii="Arial" w:hAnsi="Arial" w:cs="Arial"/>
      <w:color w:val="85DFD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E22C27"/>
    <w:rPr>
      <w:rFonts w:ascii="Arial" w:hAnsi="Arial" w:cs="Aria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22C27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22C27"/>
    <w:rPr>
      <w:rFonts w:ascii="Arial" w:hAnsi="Arial" w:cs="Arial"/>
      <w:color w:val="000000" w:themeColor="text1"/>
    </w:rPr>
  </w:style>
  <w:style w:type="table" w:styleId="Tablaconcuadrcula1clara">
    <w:name w:val="Grid Table 1 Light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cuadrcula3">
    <w:name w:val="Grid Table 3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22C2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22C2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22C2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22C2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22C2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22C2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22C2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22C2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22C2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22C2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22C2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22C2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E22C27"/>
    <w:rPr>
      <w:rFonts w:ascii="Arial" w:hAnsi="Arial" w:cs="Arial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E22C27"/>
    <w:rPr>
      <w:rFonts w:ascii="Arial" w:hAnsi="Arial" w:cs="Arial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22C27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22C27"/>
    <w:rPr>
      <w:rFonts w:ascii="Arial" w:hAnsi="Arial" w:cs="Arial"/>
      <w:i/>
      <w:iCs/>
      <w:color w:val="000000" w:themeColor="text1"/>
    </w:rPr>
  </w:style>
  <w:style w:type="character" w:styleId="CitaHTML">
    <w:name w:val="HTML Cite"/>
    <w:basedOn w:val="Fuentedeprrafopredeter"/>
    <w:uiPriority w:val="99"/>
    <w:semiHidden/>
    <w:unhideWhenUsed/>
    <w:rsid w:val="00E22C27"/>
    <w:rPr>
      <w:rFonts w:ascii="Arial" w:hAnsi="Arial" w:cs="Arial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E22C27"/>
    <w:rPr>
      <w:rFonts w:ascii="Consolas" w:hAnsi="Consolas" w:cs="Arial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E22C27"/>
    <w:rPr>
      <w:rFonts w:ascii="Arial" w:hAnsi="Arial" w:cs="Arial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E22C27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22C27"/>
    <w:pPr>
      <w:spacing w:after="0"/>
    </w:pPr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22C27"/>
    <w:rPr>
      <w:rFonts w:ascii="Consolas" w:hAnsi="Consolas" w:cs="Consolas"/>
      <w:color w:val="000000" w:themeColor="text1"/>
    </w:rPr>
  </w:style>
  <w:style w:type="character" w:styleId="EjemplodeHTML">
    <w:name w:val="HTML Sample"/>
    <w:basedOn w:val="Fuentedeprrafopredeter"/>
    <w:uiPriority w:val="99"/>
    <w:semiHidden/>
    <w:unhideWhenUsed/>
    <w:rsid w:val="00E22C27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E22C27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22C27"/>
    <w:rPr>
      <w:rFonts w:ascii="Arial" w:hAnsi="Arial" w:cs="Arial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E22C27"/>
    <w:rPr>
      <w:rFonts w:ascii="Arial" w:hAnsi="Arial" w:cs="Arial"/>
      <w:color w:val="F49100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22C27"/>
    <w:pPr>
      <w:spacing w:after="0"/>
      <w:ind w:left="200" w:hanging="20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22C27"/>
    <w:pPr>
      <w:spacing w:after="0"/>
      <w:ind w:left="400" w:hanging="20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22C27"/>
    <w:pPr>
      <w:spacing w:after="0"/>
      <w:ind w:left="600" w:hanging="20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22C27"/>
    <w:pPr>
      <w:spacing w:after="0"/>
      <w:ind w:left="800" w:hanging="20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22C27"/>
    <w:pPr>
      <w:spacing w:after="0"/>
      <w:ind w:left="1000" w:hanging="20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22C27"/>
    <w:pPr>
      <w:spacing w:after="0"/>
      <w:ind w:left="1200" w:hanging="20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22C27"/>
    <w:pPr>
      <w:spacing w:after="0"/>
      <w:ind w:left="1400" w:hanging="20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22C27"/>
    <w:pPr>
      <w:spacing w:after="0"/>
      <w:ind w:left="1600" w:hanging="20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22C27"/>
    <w:pPr>
      <w:spacing w:after="0"/>
      <w:ind w:left="1800" w:hanging="20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22C27"/>
    <w:rPr>
      <w:rFonts w:eastAsiaTheme="majorEastAsia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E22C27"/>
    <w:rPr>
      <w:rFonts w:ascii="Arial" w:hAnsi="Arial" w:cs="Arial"/>
      <w:i/>
      <w:iCs/>
      <w:color w:val="0F6FC6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E22C27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22C27"/>
    <w:rPr>
      <w:rFonts w:ascii="Arial" w:hAnsi="Arial" w:cs="Arial"/>
      <w:i/>
      <w:iCs/>
      <w:color w:val="0F6FC6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E22C27"/>
    <w:rPr>
      <w:rFonts w:ascii="Arial" w:hAnsi="Arial" w:cs="Arial"/>
      <w:b/>
      <w:bCs/>
      <w:smallCaps/>
      <w:color w:val="0F6FC6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22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22C2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22C2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22C2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22C2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22C2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22C2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E22C27"/>
    <w:rPr>
      <w:rFonts w:ascii="Arial" w:hAnsi="Arial" w:cs="Arial"/>
    </w:rPr>
  </w:style>
  <w:style w:type="paragraph" w:styleId="Lista">
    <w:name w:val="List"/>
    <w:basedOn w:val="Normal"/>
    <w:uiPriority w:val="99"/>
    <w:semiHidden/>
    <w:unhideWhenUsed/>
    <w:rsid w:val="00E22C27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22C27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E22C27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E22C27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E22C27"/>
    <w:pPr>
      <w:ind w:left="1415" w:hanging="283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22C27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22C27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22C27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22C27"/>
    <w:pPr>
      <w:numPr>
        <w:numId w:val="10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E22C27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22C27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22C27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22C27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22C27"/>
    <w:pPr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22C27"/>
    <w:pPr>
      <w:numPr>
        <w:numId w:val="11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22C27"/>
    <w:pPr>
      <w:numPr>
        <w:numId w:val="12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22C27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22C27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22C27"/>
    <w:pPr>
      <w:numPr>
        <w:numId w:val="15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E22C27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2">
    <w:name w:val="List Table 2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3">
    <w:name w:val="List Table 3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22C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22C2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22C2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22C2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22C2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22C2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22C2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22C2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22C2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22C2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22C2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22C2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22C2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E22C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000000" w:themeColor="text1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22C27"/>
    <w:rPr>
      <w:rFonts w:ascii="Consolas" w:hAnsi="Consolas" w:cs="Consolas"/>
      <w:color w:val="000000" w:themeColor="text1"/>
    </w:rPr>
  </w:style>
  <w:style w:type="table" w:styleId="Cuadrculamedia1">
    <w:name w:val="Medium Grid 1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22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22C27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22C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E22C27"/>
    <w:rPr>
      <w:rFonts w:ascii="Arial" w:hAnsi="Arial" w:cs="Aria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22C2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22C27"/>
    <w:rPr>
      <w:rFonts w:ascii="Arial" w:eastAsiaTheme="majorEastAsia" w:hAnsi="Arial" w:cs="Arial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E22C27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E22C2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22C27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22C27"/>
    <w:rPr>
      <w:rFonts w:ascii="Arial" w:hAnsi="Arial" w:cs="Arial"/>
      <w:color w:val="000000" w:themeColor="text1"/>
    </w:rPr>
  </w:style>
  <w:style w:type="table" w:styleId="Tablanormal1">
    <w:name w:val="Plain Table 1"/>
    <w:basedOn w:val="Tablanormal"/>
    <w:uiPriority w:val="41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22C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22C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E22C27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22C27"/>
    <w:rPr>
      <w:rFonts w:ascii="Consolas" w:hAnsi="Consolas" w:cs="Consolas"/>
      <w:color w:val="000000" w:themeColor="text1"/>
      <w:sz w:val="21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22C27"/>
  </w:style>
  <w:style w:type="character" w:customStyle="1" w:styleId="SaludoCar">
    <w:name w:val="Saludo Car"/>
    <w:basedOn w:val="Fuentedeprrafopredeter"/>
    <w:link w:val="Saludo"/>
    <w:uiPriority w:val="99"/>
    <w:semiHidden/>
    <w:rsid w:val="00E22C27"/>
    <w:rPr>
      <w:rFonts w:ascii="Arial" w:hAnsi="Arial" w:cs="Arial"/>
      <w:color w:val="000000" w:themeColor="text1"/>
    </w:rPr>
  </w:style>
  <w:style w:type="paragraph" w:styleId="Firma">
    <w:name w:val="Signature"/>
    <w:basedOn w:val="Normal"/>
    <w:link w:val="FirmaCar"/>
    <w:uiPriority w:val="99"/>
    <w:semiHidden/>
    <w:unhideWhenUsed/>
    <w:rsid w:val="00E22C27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22C27"/>
    <w:rPr>
      <w:rFonts w:ascii="Arial" w:hAnsi="Arial" w:cs="Arial"/>
      <w:color w:val="000000" w:themeColor="text1"/>
    </w:rPr>
  </w:style>
  <w:style w:type="character" w:styleId="Hipervnculointeligente">
    <w:name w:val="Smart Hyperlink"/>
    <w:basedOn w:val="Fuentedeprrafopredeter"/>
    <w:uiPriority w:val="99"/>
    <w:semiHidden/>
    <w:unhideWhenUsed/>
    <w:rsid w:val="00E22C27"/>
    <w:rPr>
      <w:rFonts w:ascii="Arial" w:hAnsi="Arial" w:cs="Arial"/>
      <w:u w:val="dotted"/>
    </w:rPr>
  </w:style>
  <w:style w:type="character" w:styleId="Textoennegrita">
    <w:name w:val="Strong"/>
    <w:basedOn w:val="Fuentedeprrafopredeter"/>
    <w:uiPriority w:val="22"/>
    <w:unhideWhenUsed/>
    <w:qFormat/>
    <w:rsid w:val="00E22C27"/>
    <w:rPr>
      <w:rFonts w:ascii="Arial" w:hAnsi="Arial" w:cs="Arial"/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E22C27"/>
    <w:rPr>
      <w:rFonts w:ascii="Arial" w:hAnsi="Arial" w:cs="Arial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E22C27"/>
    <w:rPr>
      <w:rFonts w:ascii="Arial" w:hAnsi="Arial" w:cs="Arial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22C27"/>
    <w:pPr>
      <w:spacing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E22C27"/>
    <w:pPr>
      <w:spacing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E22C27"/>
    <w:pPr>
      <w:spacing w:line="24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22C27"/>
    <w:pPr>
      <w:spacing w:line="24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22C27"/>
    <w:pPr>
      <w:spacing w:line="24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E22C27"/>
    <w:pPr>
      <w:spacing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22C27"/>
    <w:pPr>
      <w:spacing w:line="24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22C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E22C27"/>
    <w:pPr>
      <w:spacing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22C27"/>
    <w:pPr>
      <w:spacing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22C27"/>
    <w:pPr>
      <w:spacing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22C27"/>
    <w:pPr>
      <w:spacing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E22C27"/>
    <w:pPr>
      <w:spacing w:after="0"/>
      <w:ind w:left="200" w:hanging="20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E22C27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22C27"/>
    <w:pPr>
      <w:spacing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22C27"/>
    <w:pPr>
      <w:spacing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22C27"/>
    <w:pPr>
      <w:spacing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22C2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22C27"/>
    <w:pPr>
      <w:spacing w:line="24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E22C27"/>
    <w:pPr>
      <w:spacing w:before="120"/>
    </w:pPr>
    <w:rPr>
      <w:rFonts w:eastAsiaTheme="majorEastAsia"/>
      <w:b/>
      <w:b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semiHidden/>
    <w:rsid w:val="00E22C27"/>
    <w:pPr>
      <w:spacing w:after="100"/>
      <w:ind w:left="400"/>
    </w:pPr>
  </w:style>
  <w:style w:type="paragraph" w:styleId="TDC4">
    <w:name w:val="toc 4"/>
    <w:basedOn w:val="Normal"/>
    <w:next w:val="Normal"/>
    <w:autoRedefine/>
    <w:uiPriority w:val="39"/>
    <w:semiHidden/>
    <w:rsid w:val="00E22C27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rsid w:val="00E22C27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rsid w:val="00E22C27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rsid w:val="00E22C27"/>
    <w:pPr>
      <w:spacing w:after="100"/>
      <w:ind w:left="1200"/>
    </w:pPr>
  </w:style>
  <w:style w:type="paragraph" w:styleId="TDC8">
    <w:name w:val="toc 8"/>
    <w:basedOn w:val="Normal"/>
    <w:next w:val="Normal"/>
    <w:autoRedefine/>
    <w:uiPriority w:val="39"/>
    <w:semiHidden/>
    <w:rsid w:val="00E22C27"/>
    <w:pPr>
      <w:spacing w:after="100"/>
      <w:ind w:left="1400"/>
    </w:pPr>
  </w:style>
  <w:style w:type="paragraph" w:styleId="TDC9">
    <w:name w:val="toc 9"/>
    <w:basedOn w:val="Normal"/>
    <w:next w:val="Normal"/>
    <w:autoRedefine/>
    <w:uiPriority w:val="39"/>
    <w:semiHidden/>
    <w:rsid w:val="00E22C27"/>
    <w:pPr>
      <w:spacing w:after="100"/>
      <w:ind w:left="1600"/>
    </w:pPr>
  </w:style>
  <w:style w:type="character" w:styleId="Mencinsinresolver">
    <w:name w:val="Unresolved Mention"/>
    <w:basedOn w:val="Fuentedeprrafopredeter"/>
    <w:uiPriority w:val="99"/>
    <w:semiHidden/>
    <w:unhideWhenUsed/>
    <w:rsid w:val="00E22C27"/>
    <w:rPr>
      <w:rFonts w:ascii="Arial" w:hAnsi="Arial" w:cs="Aria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9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0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1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07/relationships/hdphoto" Target="media/hdphoto2.wdp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vin\AppData\Roaming\Microsoft\Templates\Folleto%20flor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7716B2A950242A8BB708DE98FCCC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25BF9-F568-45C9-B5AD-46861FEB9495}"/>
      </w:docPartPr>
      <w:docPartBody>
        <w:p w:rsidR="00244ED2" w:rsidRDefault="00A91471">
          <w:pPr>
            <w:pStyle w:val="47716B2A950242A8BB708DE98FCCC8D8"/>
          </w:pPr>
          <w:r w:rsidRPr="000A79A6">
            <w:rPr>
              <w:lang w:bidi="es-ES"/>
            </w:rPr>
            <w:t>Quiénes somos</w:t>
          </w:r>
        </w:p>
      </w:docPartBody>
    </w:docPart>
    <w:docPart>
      <w:docPartPr>
        <w:name w:val="761A0B0BFDC047F19E414B1C6C245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2EB42-3591-4ED3-8263-21403AF6F785}"/>
      </w:docPartPr>
      <w:docPartBody>
        <w:p w:rsidR="00244ED2" w:rsidRDefault="00A91471">
          <w:pPr>
            <w:pStyle w:val="761A0B0BFDC047F19E414B1C6C24575B"/>
          </w:pPr>
          <w:r w:rsidRPr="000A79A6">
            <w:rPr>
              <w:lang w:bidi="es-ES"/>
            </w:rPr>
            <w:t>Contacto</w:t>
          </w:r>
        </w:p>
      </w:docPartBody>
    </w:docPart>
    <w:docPart>
      <w:docPartPr>
        <w:name w:val="18AA5864EE0246DFA69B7DE07168D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93B89-D04E-44AE-BA9B-04470FBF3D8B}"/>
      </w:docPartPr>
      <w:docPartBody>
        <w:p w:rsidR="00244ED2" w:rsidRDefault="00A91471">
          <w:pPr>
            <w:pStyle w:val="18AA5864EE0246DFA69B7DE07168D61B"/>
          </w:pPr>
          <w:r w:rsidRPr="000A79A6">
            <w:rPr>
              <w:lang w:bidi="es-ES"/>
            </w:rPr>
            <w:t>Correo electrónico:</w:t>
          </w:r>
        </w:p>
      </w:docPartBody>
    </w:docPart>
    <w:docPart>
      <w:docPartPr>
        <w:name w:val="FCE9A757375549F8851B9D7A20791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442A6-F548-47ED-9EE8-19DF65E54F2E}"/>
      </w:docPartPr>
      <w:docPartBody>
        <w:p w:rsidR="00244ED2" w:rsidRDefault="00A91471">
          <w:pPr>
            <w:pStyle w:val="FCE9A757375549F8851B9D7A207915CC"/>
          </w:pPr>
          <w:r w:rsidRPr="000A79A6">
            <w:rPr>
              <w:lang w:bidi="es-ES"/>
            </w:rPr>
            <w:t>Web:</w:t>
          </w:r>
        </w:p>
      </w:docPartBody>
    </w:docPart>
    <w:docPart>
      <w:docPartPr>
        <w:name w:val="076E9C3476144D20A5D6A104E1A9E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F9A6D-D73B-4924-BECC-CD923423CFEA}"/>
      </w:docPartPr>
      <w:docPartBody>
        <w:p w:rsidR="00244ED2" w:rsidRDefault="00A91471">
          <w:pPr>
            <w:pStyle w:val="076E9C3476144D20A5D6A104E1A9EC4E"/>
          </w:pPr>
          <w:r w:rsidRPr="000A79A6">
            <w:rPr>
              <w:lang w:bidi="es-ES"/>
            </w:rPr>
            <w:t>[Dirección web]</w:t>
          </w:r>
        </w:p>
      </w:docPartBody>
    </w:docPart>
    <w:docPart>
      <w:docPartPr>
        <w:name w:val="15E9227C60704382B959B9BC137F6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2F151-9CB7-437E-AA2C-88822B2FEE3A}"/>
      </w:docPartPr>
      <w:docPartBody>
        <w:p w:rsidR="00244ED2" w:rsidRDefault="00A91471">
          <w:pPr>
            <w:pStyle w:val="15E9227C60704382B959B9BC137F69A9"/>
          </w:pPr>
          <w:r w:rsidRPr="008C5BF3">
            <w:rPr>
              <w:rStyle w:val="PiedepginaCar"/>
              <w:lang w:bidi="es-ES"/>
            </w:rPr>
            <w:t>[Dirección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7227756"/>
    <w:lvl w:ilvl="0">
      <w:start w:val="1"/>
      <w:numFmt w:val="bullet"/>
      <w:pStyle w:val="Listaconvieta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  <w:sz w:val="20"/>
        <w:szCs w:val="20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71"/>
    <w:rsid w:val="00244ED2"/>
    <w:rsid w:val="00A91471"/>
    <w:rsid w:val="00D3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716B2A950242A8BB708DE98FCCC8D8">
    <w:name w:val="47716B2A950242A8BB708DE98FCCC8D8"/>
  </w:style>
  <w:style w:type="paragraph" w:styleId="Listaconvietas">
    <w:name w:val="List Bullet"/>
    <w:basedOn w:val="Normal"/>
    <w:uiPriority w:val="2"/>
    <w:qFormat/>
    <w:pPr>
      <w:numPr>
        <w:numId w:val="1"/>
      </w:numPr>
      <w:spacing w:line="240" w:lineRule="auto"/>
    </w:pPr>
    <w:rPr>
      <w:rFonts w:ascii="Arial" w:hAnsi="Arial" w:cs="Arial"/>
      <w:color w:val="000000" w:themeColor="text1"/>
      <w:sz w:val="20"/>
      <w:szCs w:val="20"/>
      <w:lang w:val="es-ES" w:eastAsia="ja-JP"/>
    </w:rPr>
  </w:style>
  <w:style w:type="paragraph" w:customStyle="1" w:styleId="761A0B0BFDC047F19E414B1C6C24575B">
    <w:name w:val="761A0B0BFDC047F19E414B1C6C24575B"/>
  </w:style>
  <w:style w:type="paragraph" w:customStyle="1" w:styleId="18AA5864EE0246DFA69B7DE07168D61B">
    <w:name w:val="18AA5864EE0246DFA69B7DE07168D61B"/>
  </w:style>
  <w:style w:type="paragraph" w:customStyle="1" w:styleId="FCE9A757375549F8851B9D7A207915CC">
    <w:name w:val="FCE9A757375549F8851B9D7A207915CC"/>
  </w:style>
  <w:style w:type="paragraph" w:customStyle="1" w:styleId="076E9C3476144D20A5D6A104E1A9EC4E">
    <w:name w:val="076E9C3476144D20A5D6A104E1A9EC4E"/>
  </w:style>
  <w:style w:type="paragraph" w:styleId="Ttulo">
    <w:name w:val="Title"/>
    <w:basedOn w:val="Normal"/>
    <w:link w:val="TtuloCar"/>
    <w:uiPriority w:val="2"/>
    <w:qFormat/>
    <w:pPr>
      <w:spacing w:after="0" w:line="240" w:lineRule="auto"/>
      <w:contextualSpacing/>
      <w:jc w:val="center"/>
    </w:pPr>
    <w:rPr>
      <w:rFonts w:ascii="Arial" w:eastAsiaTheme="majorEastAsia" w:hAnsi="Arial" w:cs="Arial"/>
      <w:color w:val="FFFFFF" w:themeColor="background1"/>
      <w:kern w:val="28"/>
      <w:sz w:val="48"/>
      <w:szCs w:val="88"/>
      <w:lang w:val="es-ES" w:eastAsia="ja-JP"/>
    </w:rPr>
  </w:style>
  <w:style w:type="character" w:customStyle="1" w:styleId="TtuloCar">
    <w:name w:val="Título Car"/>
    <w:basedOn w:val="Fuentedeprrafopredeter"/>
    <w:link w:val="Ttulo"/>
    <w:uiPriority w:val="2"/>
    <w:rPr>
      <w:rFonts w:ascii="Arial" w:eastAsiaTheme="majorEastAsia" w:hAnsi="Arial" w:cs="Arial"/>
      <w:color w:val="FFFFFF" w:themeColor="background1"/>
      <w:kern w:val="28"/>
      <w:sz w:val="48"/>
      <w:szCs w:val="88"/>
      <w:lang w:val="es-ES" w:eastAsia="ja-JP"/>
    </w:rPr>
  </w:style>
  <w:style w:type="paragraph" w:styleId="Piedepgina">
    <w:name w:val="footer"/>
    <w:basedOn w:val="Normal"/>
    <w:link w:val="PiedepginaCar"/>
    <w:uiPriority w:val="99"/>
    <w:pPr>
      <w:spacing w:line="240" w:lineRule="auto"/>
      <w:jc w:val="center"/>
    </w:pPr>
    <w:rPr>
      <w:rFonts w:ascii="Arial" w:hAnsi="Arial" w:cs="Arial"/>
      <w:color w:val="FFFFFF" w:themeColor="background1"/>
      <w:sz w:val="20"/>
      <w:szCs w:val="20"/>
      <w:lang w:val="es-ES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Arial" w:hAnsi="Arial" w:cs="Arial"/>
      <w:color w:val="FFFFFF" w:themeColor="background1"/>
      <w:sz w:val="20"/>
      <w:szCs w:val="20"/>
      <w:lang w:val="es-ES" w:eastAsia="ja-JP"/>
    </w:rPr>
  </w:style>
  <w:style w:type="paragraph" w:customStyle="1" w:styleId="15E9227C60704382B959B9BC137F69A9">
    <w:name w:val="15E9227C60704382B959B9BC137F69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KLT-0">
  <a:themeElements>
    <a:clrScheme name="For Sale Sign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https://colegiosantasofia.cl/</CompanyAddress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C06486-E86B-4B73-B706-19DA31C561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315067-8242-476D-8BAF-55FD398328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0D80FA-809F-42FE-8ED8-010CF4F2E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BA187EB-BBFC-4A1A-BEF7-12D11DEB6B1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floral</Template>
  <TotalTime>0</TotalTime>
  <Pages>2</Pages>
  <Words>164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2021-04-16T17:05:00Z</dcterms:created>
  <dcterms:modified xsi:type="dcterms:W3CDTF">2021-04-16T17:05:00Z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